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9ED58" w14:textId="65AC3A87" w:rsidR="00215FB1" w:rsidRPr="009C2620" w:rsidRDefault="00C505E9" w:rsidP="00E7243F">
      <w:pPr>
        <w:pStyle w:val="Title"/>
      </w:pPr>
      <w:r w:rsidRPr="009C2620">
        <w:t>HR 2 BREAKDOWN</w:t>
      </w:r>
    </w:p>
    <w:p w14:paraId="63230F8D" w14:textId="77777777" w:rsidR="00215FB1" w:rsidRPr="009C2620" w:rsidRDefault="00215FB1"/>
    <w:p w14:paraId="5318721B" w14:textId="77777777" w:rsidR="00343FA8" w:rsidRPr="009C2620" w:rsidRDefault="00D63530" w:rsidP="00343FA8">
      <w:pPr>
        <w:pStyle w:val="Heading1"/>
      </w:pPr>
      <w:r w:rsidRPr="009C2620">
        <w:t>TEAM</w:t>
      </w:r>
      <w:proofErr w:type="gramStart"/>
      <w:r w:rsidR="00343FA8" w:rsidRPr="009C2620">
        <w:t xml:space="preserve">: </w:t>
      </w:r>
      <w:r w:rsidR="0015737D" w:rsidRPr="009C2620">
        <w:t xml:space="preserve"> </w:t>
      </w:r>
      <w:r w:rsidR="00A30B91" w:rsidRPr="009C2620">
        <w:t>[</w:t>
      </w:r>
      <w:proofErr w:type="gramEnd"/>
      <w:r w:rsidR="00A30B91" w:rsidRPr="009C2620">
        <w:t>State Team number and Name here]</w:t>
      </w:r>
    </w:p>
    <w:p w14:paraId="6BDE6680" w14:textId="77777777" w:rsidR="00343FA8" w:rsidRPr="009C2620" w:rsidRDefault="00343FA8" w:rsidP="00343FA8"/>
    <w:p w14:paraId="4E0F1D88" w14:textId="77777777" w:rsidR="00D63530" w:rsidRPr="009C2620" w:rsidRDefault="00D63530" w:rsidP="00D63530">
      <w:pPr>
        <w:pStyle w:val="Heading2"/>
        <w:rPr>
          <w:b w:val="0"/>
          <w:szCs w:val="22"/>
        </w:rPr>
      </w:pPr>
      <w:r w:rsidRPr="009C2620">
        <w:rPr>
          <w:b w:val="0"/>
        </w:rPr>
        <w:t xml:space="preserve">Due </w:t>
      </w:r>
      <w:r w:rsidRPr="009C2620">
        <w:rPr>
          <w:b w:val="0"/>
          <w:szCs w:val="22"/>
        </w:rPr>
        <w:t xml:space="preserve">Date: </w:t>
      </w:r>
    </w:p>
    <w:p w14:paraId="34ECCCF0" w14:textId="2BE6294B" w:rsidR="00974F76" w:rsidRPr="009C2620" w:rsidRDefault="00C505E9" w:rsidP="00974F76">
      <w:pPr>
        <w:rPr>
          <w:sz w:val="22"/>
          <w:szCs w:val="22"/>
        </w:rPr>
      </w:pPr>
      <w:r w:rsidRPr="009C2620">
        <w:rPr>
          <w:sz w:val="22"/>
          <w:szCs w:val="22"/>
        </w:rPr>
        <w:t>Friday, March 6, 2020 at 11:59pm</w:t>
      </w:r>
    </w:p>
    <w:p w14:paraId="7B7EE78E" w14:textId="77777777" w:rsidR="00A97EED" w:rsidRPr="009C2620" w:rsidRDefault="00A97EED" w:rsidP="00974F76">
      <w:pPr>
        <w:rPr>
          <w:sz w:val="22"/>
          <w:szCs w:val="22"/>
        </w:rPr>
      </w:pPr>
    </w:p>
    <w:p w14:paraId="4E8620A8" w14:textId="78A72810" w:rsidR="00A97EED" w:rsidRPr="009C2620" w:rsidRDefault="00A97EED" w:rsidP="00974F76">
      <w:pPr>
        <w:rPr>
          <w:sz w:val="22"/>
          <w:szCs w:val="22"/>
        </w:rPr>
      </w:pPr>
      <w:r w:rsidRPr="009C2620">
        <w:rPr>
          <w:sz w:val="22"/>
          <w:szCs w:val="22"/>
        </w:rPr>
        <w:t>[Advice: Use this template and create a Google Doc</w:t>
      </w:r>
      <w:r w:rsidR="00B14EF3" w:rsidRPr="009C2620">
        <w:rPr>
          <w:sz w:val="22"/>
          <w:szCs w:val="22"/>
        </w:rPr>
        <w:t xml:space="preserve"> or Microsoft Teams doc</w:t>
      </w:r>
      <w:r w:rsidRPr="009C2620">
        <w:rPr>
          <w:sz w:val="22"/>
          <w:szCs w:val="22"/>
        </w:rPr>
        <w:t xml:space="preserve"> for your team.  Give all team members a set deadline/time to populate their own personal table of Items completed.  Once that time hits, have one member in charge of exporting the</w:t>
      </w:r>
      <w:r w:rsidR="00B14EF3" w:rsidRPr="009C2620">
        <w:rPr>
          <w:sz w:val="22"/>
          <w:szCs w:val="22"/>
        </w:rPr>
        <w:t xml:space="preserve"> file</w:t>
      </w:r>
      <w:r w:rsidRPr="009C2620">
        <w:rPr>
          <w:sz w:val="22"/>
          <w:szCs w:val="22"/>
        </w:rPr>
        <w:t xml:space="preserve"> into a PDF that you then turn in by </w:t>
      </w:r>
      <w:r w:rsidR="00B14EF3" w:rsidRPr="009C2620">
        <w:rPr>
          <w:sz w:val="22"/>
          <w:szCs w:val="22"/>
        </w:rPr>
        <w:t>your meeting time</w:t>
      </w:r>
      <w:r w:rsidRPr="009C2620">
        <w:rPr>
          <w:sz w:val="22"/>
          <w:szCs w:val="22"/>
        </w:rPr>
        <w:t>.]</w:t>
      </w:r>
    </w:p>
    <w:p w14:paraId="0A9FA06E" w14:textId="77777777" w:rsidR="00A97EED" w:rsidRPr="009C2620" w:rsidRDefault="00A97EED" w:rsidP="00974F76">
      <w:pPr>
        <w:rPr>
          <w:sz w:val="22"/>
          <w:szCs w:val="22"/>
        </w:rPr>
      </w:pPr>
    </w:p>
    <w:p w14:paraId="28DA55CF" w14:textId="7BC7BC5D" w:rsidR="00A97EED" w:rsidRPr="009C2620" w:rsidRDefault="00A97EED" w:rsidP="00974F76">
      <w:pPr>
        <w:rPr>
          <w:sz w:val="22"/>
          <w:szCs w:val="22"/>
        </w:rPr>
      </w:pPr>
      <w:r w:rsidRPr="009C2620">
        <w:rPr>
          <w:sz w:val="22"/>
          <w:szCs w:val="22"/>
        </w:rPr>
        <w:t>[Please delete all information highlighted in yellow before turning this in.</w:t>
      </w:r>
      <w:r w:rsidR="00A30B91" w:rsidRPr="009C2620">
        <w:rPr>
          <w:sz w:val="22"/>
          <w:szCs w:val="22"/>
        </w:rPr>
        <w:t xml:space="preserve"> Do not highlight your own information in yellow.</w:t>
      </w:r>
      <w:r w:rsidRPr="009C2620">
        <w:rPr>
          <w:sz w:val="22"/>
          <w:szCs w:val="22"/>
        </w:rPr>
        <w:t>]</w:t>
      </w:r>
    </w:p>
    <w:p w14:paraId="389244AE" w14:textId="5E619BA7" w:rsidR="00E72DEC" w:rsidRPr="009C2620" w:rsidRDefault="00E72DEC" w:rsidP="00974F76">
      <w:pPr>
        <w:rPr>
          <w:sz w:val="22"/>
          <w:szCs w:val="22"/>
        </w:rPr>
      </w:pPr>
    </w:p>
    <w:p w14:paraId="0078BC0E" w14:textId="6F72D740" w:rsidR="005C64E3" w:rsidRPr="009C2620" w:rsidRDefault="00E72DEC" w:rsidP="00974F76">
      <w:pPr>
        <w:rPr>
          <w:sz w:val="22"/>
          <w:szCs w:val="22"/>
        </w:rPr>
      </w:pPr>
      <w:r w:rsidRPr="009C2620">
        <w:rPr>
          <w:sz w:val="22"/>
          <w:szCs w:val="22"/>
        </w:rPr>
        <w:t>Provide several pics of the current state of your completed system thus far here:</w:t>
      </w:r>
    </w:p>
    <w:p w14:paraId="062DD0C5" w14:textId="77777777" w:rsidR="00214837" w:rsidRPr="009C2620" w:rsidRDefault="005C64E3" w:rsidP="005C64E3">
      <w:pPr>
        <w:jc w:val="center"/>
        <w:rPr>
          <w:sz w:val="22"/>
          <w:szCs w:val="22"/>
        </w:rPr>
      </w:pPr>
      <w:r w:rsidRPr="009C2620">
        <w:rPr>
          <w:sz w:val="22"/>
          <w:szCs w:val="22"/>
        </w:rPr>
        <w:drawing>
          <wp:inline distT="0" distB="0" distL="0" distR="0" wp14:anchorId="72A08466" wp14:editId="13044341">
            <wp:extent cx="5096586" cy="4706007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47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9789" w14:textId="6FC88483" w:rsidR="00214837" w:rsidRPr="009C2620" w:rsidRDefault="00214837" w:rsidP="00214837">
      <w:pPr>
        <w:jc w:val="center"/>
        <w:rPr>
          <w:sz w:val="22"/>
          <w:szCs w:val="22"/>
        </w:rPr>
      </w:pPr>
      <w:r w:rsidRPr="009C2620">
        <w:rPr>
          <w:sz w:val="22"/>
          <w:szCs w:val="22"/>
        </w:rPr>
        <w:lastRenderedPageBreak/>
        <w:drawing>
          <wp:inline distT="0" distB="0" distL="0" distR="0" wp14:anchorId="4C3DB323" wp14:editId="107FDEF7">
            <wp:extent cx="1349375" cy="2013353"/>
            <wp:effectExtent l="0" t="0" r="317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7926" cy="204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2620">
        <w:rPr>
          <w:sz w:val="22"/>
          <w:szCs w:val="22"/>
        </w:rPr>
        <w:drawing>
          <wp:inline distT="0" distB="0" distL="0" distR="0" wp14:anchorId="277647B9" wp14:editId="49D68DCA">
            <wp:extent cx="1495425" cy="14327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3517" cy="145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8B5EF" w14:textId="29482BC1" w:rsidR="00214837" w:rsidRPr="009C2620" w:rsidRDefault="00214837" w:rsidP="00214837">
      <w:pPr>
        <w:jc w:val="center"/>
        <w:rPr>
          <w:sz w:val="22"/>
          <w:szCs w:val="22"/>
        </w:rPr>
      </w:pPr>
      <w:r w:rsidRPr="009C2620">
        <w:rPr>
          <w:sz w:val="22"/>
          <w:szCs w:val="22"/>
        </w:rPr>
        <w:drawing>
          <wp:inline distT="0" distB="0" distL="0" distR="0" wp14:anchorId="23807232" wp14:editId="6D88844B">
            <wp:extent cx="2076450" cy="12622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8020" cy="127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2620">
        <w:rPr>
          <w:sz w:val="22"/>
          <w:szCs w:val="22"/>
        </w:rPr>
        <w:drawing>
          <wp:inline distT="0" distB="0" distL="0" distR="0" wp14:anchorId="22B95AC1" wp14:editId="3BDB6B4A">
            <wp:extent cx="2172003" cy="160042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F7EE" w14:textId="70B9FEA8" w:rsidR="00214837" w:rsidRPr="009C2620" w:rsidRDefault="00214837" w:rsidP="005C64E3">
      <w:pPr>
        <w:jc w:val="center"/>
        <w:rPr>
          <w:sz w:val="22"/>
          <w:szCs w:val="22"/>
        </w:rPr>
      </w:pPr>
      <w:r w:rsidRPr="009C2620">
        <w:rPr>
          <w:sz w:val="22"/>
          <w:szCs w:val="22"/>
        </w:rPr>
        <w:drawing>
          <wp:inline distT="0" distB="0" distL="0" distR="0" wp14:anchorId="6B5824DC" wp14:editId="654DB3BD">
            <wp:extent cx="2352675" cy="1953433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3687" cy="197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2620">
        <w:rPr>
          <w:sz w:val="22"/>
          <w:szCs w:val="22"/>
        </w:rPr>
        <w:drawing>
          <wp:inline distT="0" distB="0" distL="0" distR="0" wp14:anchorId="7FC17CE6" wp14:editId="3CE16E2E">
            <wp:extent cx="2324424" cy="200052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B5A82" w14:textId="6E43CDB6" w:rsidR="00A37F9A" w:rsidRPr="009C2620" w:rsidRDefault="00A37F9A" w:rsidP="005C64E3">
      <w:pPr>
        <w:jc w:val="center"/>
        <w:rPr>
          <w:sz w:val="22"/>
          <w:szCs w:val="22"/>
        </w:rPr>
      </w:pPr>
      <w:r w:rsidRPr="009C2620">
        <w:rPr>
          <w:rFonts w:ascii="Times New Roman" w:eastAsiaTheme="minorEastAsia" w:hAnsi="Times New Roman"/>
          <w:noProof/>
          <w:sz w:val="24"/>
        </w:rPr>
        <w:drawing>
          <wp:inline distT="0" distB="0" distL="0" distR="0" wp14:anchorId="7747B2EF" wp14:editId="055FCD01">
            <wp:extent cx="2986386" cy="190500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3914" cy="191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2620">
        <w:rPr>
          <w:rFonts w:ascii="Times New Roman" w:eastAsiaTheme="minorEastAsia" w:hAnsi="Times New Roman"/>
          <w:noProof/>
          <w:sz w:val="24"/>
        </w:rPr>
        <w:drawing>
          <wp:inline distT="0" distB="0" distL="0" distR="0" wp14:anchorId="3A37B940" wp14:editId="06CAA917">
            <wp:extent cx="1086066" cy="1657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96733" cy="167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F5EC" w14:textId="77777777" w:rsidR="005C64E3" w:rsidRPr="009C2620" w:rsidRDefault="005C64E3" w:rsidP="00974F76">
      <w:pPr>
        <w:rPr>
          <w:sz w:val="22"/>
          <w:szCs w:val="22"/>
        </w:rPr>
      </w:pPr>
    </w:p>
    <w:p w14:paraId="5B1AA25E" w14:textId="77777777" w:rsidR="00D96184" w:rsidRPr="009C2620" w:rsidRDefault="00D96184" w:rsidP="00D268A5">
      <w:pPr>
        <w:tabs>
          <w:tab w:val="left" w:pos="1440"/>
        </w:tabs>
        <w:rPr>
          <w:rStyle w:val="Bold10ptChar"/>
          <w:sz w:val="22"/>
          <w:szCs w:val="22"/>
        </w:rPr>
      </w:pPr>
    </w:p>
    <w:p w14:paraId="27D3C485" w14:textId="4829FD3B" w:rsidR="006B0D56" w:rsidRPr="009C2620" w:rsidRDefault="00C07409">
      <w:pPr>
        <w:tabs>
          <w:tab w:val="left" w:pos="1800"/>
        </w:tabs>
        <w:rPr>
          <w:sz w:val="22"/>
          <w:szCs w:val="22"/>
        </w:rPr>
      </w:pPr>
      <w:r w:rsidRPr="009C2620">
        <w:rPr>
          <w:sz w:val="22"/>
          <w:szCs w:val="22"/>
        </w:rPr>
        <w:t xml:space="preserve">The following are the </w:t>
      </w:r>
      <w:r w:rsidR="00C505E9" w:rsidRPr="009C2620">
        <w:rPr>
          <w:sz w:val="22"/>
          <w:szCs w:val="22"/>
        </w:rPr>
        <w:t xml:space="preserve">Action </w:t>
      </w:r>
      <w:r w:rsidRPr="009C2620">
        <w:rPr>
          <w:sz w:val="22"/>
          <w:szCs w:val="22"/>
        </w:rPr>
        <w:t xml:space="preserve">Items </w:t>
      </w:r>
      <w:r w:rsidR="00C505E9" w:rsidRPr="009C2620">
        <w:rPr>
          <w:sz w:val="22"/>
          <w:szCs w:val="22"/>
        </w:rPr>
        <w:t>each person completed between Hardware Review 1 and Hardware Review 2</w:t>
      </w:r>
      <w:r w:rsidRPr="009C2620">
        <w:rPr>
          <w:sz w:val="22"/>
          <w:szCs w:val="22"/>
        </w:rPr>
        <w:t>:</w:t>
      </w:r>
    </w:p>
    <w:p w14:paraId="0226EA07" w14:textId="77777777" w:rsidR="00C07409" w:rsidRPr="009C2620" w:rsidRDefault="00C07409">
      <w:pPr>
        <w:tabs>
          <w:tab w:val="left" w:pos="1800"/>
        </w:tabs>
      </w:pPr>
    </w:p>
    <w:p w14:paraId="29ECBB80" w14:textId="1D0D5EDE" w:rsidR="00BD7A1C" w:rsidRPr="009C2620" w:rsidRDefault="00D63530" w:rsidP="00BD7A1C">
      <w:pPr>
        <w:pStyle w:val="Caption"/>
        <w:keepNext/>
        <w:rPr>
          <w:sz w:val="28"/>
          <w:szCs w:val="28"/>
        </w:rPr>
      </w:pPr>
      <w:r w:rsidRPr="009C2620">
        <w:rPr>
          <w:sz w:val="28"/>
          <w:szCs w:val="28"/>
        </w:rPr>
        <w:lastRenderedPageBreak/>
        <w:t>Team Member</w:t>
      </w:r>
      <w:r w:rsidR="00257E56" w:rsidRPr="009C2620">
        <w:rPr>
          <w:sz w:val="28"/>
          <w:szCs w:val="28"/>
        </w:rPr>
        <w:t>: Abdalla</w:t>
      </w:r>
    </w:p>
    <w:tbl>
      <w:tblPr>
        <w:tblW w:w="10170" w:type="dxa"/>
        <w:tblInd w:w="-203" w:type="dxa"/>
        <w:tblBorders>
          <w:top w:val="double" w:sz="6" w:space="0" w:color="5F5F5F"/>
          <w:left w:val="double" w:sz="6" w:space="0" w:color="5F5F5F"/>
          <w:bottom w:val="double" w:sz="6" w:space="0" w:color="5F5F5F"/>
          <w:right w:val="double" w:sz="6" w:space="0" w:color="5F5F5F"/>
          <w:insideH w:val="single" w:sz="6" w:space="0" w:color="5F5F5F"/>
          <w:insideV w:val="single" w:sz="6" w:space="0" w:color="5F5F5F"/>
        </w:tblBorders>
        <w:tblCellMar>
          <w:top w:w="115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2979"/>
        <w:gridCol w:w="1419"/>
        <w:gridCol w:w="5772"/>
      </w:tblGrid>
      <w:tr w:rsidR="00C505E9" w:rsidRPr="009C2620" w14:paraId="7879FAC8" w14:textId="77777777" w:rsidTr="00C505E9">
        <w:trPr>
          <w:trHeight w:val="335"/>
        </w:trPr>
        <w:tc>
          <w:tcPr>
            <w:tcW w:w="2979" w:type="dxa"/>
            <w:vAlign w:val="center"/>
          </w:tcPr>
          <w:p w14:paraId="79E1F6BD" w14:textId="77777777" w:rsidR="00C505E9" w:rsidRPr="009C2620" w:rsidRDefault="00C505E9" w:rsidP="00D63530">
            <w:pPr>
              <w:pStyle w:val="Heading2"/>
              <w:jc w:val="center"/>
            </w:pPr>
            <w:r w:rsidRPr="009C2620">
              <w:t>Action Item</w:t>
            </w:r>
          </w:p>
        </w:tc>
        <w:tc>
          <w:tcPr>
            <w:tcW w:w="1419" w:type="dxa"/>
            <w:vAlign w:val="center"/>
          </w:tcPr>
          <w:p w14:paraId="2A03246E" w14:textId="77777777" w:rsidR="00C505E9" w:rsidRPr="009C2620" w:rsidRDefault="00C505E9" w:rsidP="00D63530">
            <w:pPr>
              <w:jc w:val="center"/>
              <w:rPr>
                <w:b/>
                <w:sz w:val="22"/>
              </w:rPr>
            </w:pPr>
            <w:r w:rsidRPr="009C2620">
              <w:rPr>
                <w:b/>
                <w:sz w:val="22"/>
              </w:rPr>
              <w:t>Date Completed</w:t>
            </w:r>
          </w:p>
        </w:tc>
        <w:tc>
          <w:tcPr>
            <w:tcW w:w="5772" w:type="dxa"/>
            <w:vAlign w:val="center"/>
          </w:tcPr>
          <w:p w14:paraId="5599630E" w14:textId="77777777" w:rsidR="00C505E9" w:rsidRPr="009C2620" w:rsidRDefault="00C505E9" w:rsidP="00D63530">
            <w:pPr>
              <w:pStyle w:val="Location"/>
              <w:jc w:val="center"/>
              <w:rPr>
                <w:b/>
                <w:sz w:val="22"/>
              </w:rPr>
            </w:pPr>
            <w:r w:rsidRPr="009C2620">
              <w:rPr>
                <w:b/>
                <w:sz w:val="22"/>
              </w:rPr>
              <w:t>Result/Proof of Completion</w:t>
            </w:r>
          </w:p>
        </w:tc>
      </w:tr>
      <w:tr w:rsidR="00C505E9" w:rsidRPr="009C2620" w14:paraId="2D8D1975" w14:textId="77777777" w:rsidTr="00C505E9">
        <w:trPr>
          <w:trHeight w:val="864"/>
        </w:trPr>
        <w:tc>
          <w:tcPr>
            <w:tcW w:w="2979" w:type="dxa"/>
          </w:tcPr>
          <w:p w14:paraId="7A96BDAB" w14:textId="19B1B804" w:rsidR="00C505E9" w:rsidRPr="009C2620" w:rsidRDefault="00257E56" w:rsidP="00C07409">
            <w:pPr>
              <w:rPr>
                <w:szCs w:val="20"/>
              </w:rPr>
            </w:pPr>
            <w:r w:rsidRPr="009C2620">
              <w:rPr>
                <w:szCs w:val="20"/>
              </w:rPr>
              <w:t>Hose Selection</w:t>
            </w:r>
            <w:r w:rsidR="00C505E9" w:rsidRPr="009C2620">
              <w:rPr>
                <w:szCs w:val="20"/>
              </w:rPr>
              <w:t xml:space="preserve"> </w:t>
            </w:r>
          </w:p>
        </w:tc>
        <w:tc>
          <w:tcPr>
            <w:tcW w:w="1419" w:type="dxa"/>
          </w:tcPr>
          <w:p w14:paraId="3FBC52CC" w14:textId="4671BF9C" w:rsidR="00C505E9" w:rsidRPr="009C2620" w:rsidRDefault="00257E56" w:rsidP="00C07409">
            <w:pPr>
              <w:rPr>
                <w:szCs w:val="20"/>
              </w:rPr>
            </w:pPr>
            <w:r w:rsidRPr="009C2620">
              <w:rPr>
                <w:szCs w:val="20"/>
              </w:rPr>
              <w:t>07-02-2020</w:t>
            </w:r>
          </w:p>
        </w:tc>
        <w:tc>
          <w:tcPr>
            <w:tcW w:w="5772" w:type="dxa"/>
          </w:tcPr>
          <w:p w14:paraId="36C137F9" w14:textId="2B2FF759" w:rsidR="00C505E9" w:rsidRPr="009C2620" w:rsidRDefault="00257E56" w:rsidP="00C07409">
            <w:pPr>
              <w:pStyle w:val="Location"/>
              <w:jc w:val="left"/>
              <w:rPr>
                <w:szCs w:val="20"/>
              </w:rPr>
            </w:pPr>
            <w:r w:rsidRPr="009C2620">
              <w:rPr>
                <w:szCs w:val="20"/>
              </w:rPr>
              <w:drawing>
                <wp:inline distT="0" distB="0" distL="0" distR="0" wp14:anchorId="6A30ECBE" wp14:editId="1A512229">
                  <wp:extent cx="952500" cy="1230602"/>
                  <wp:effectExtent l="0" t="0" r="0" b="8255"/>
                  <wp:docPr id="1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D944AE-8792-4679-B7D5-73263F49C2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DD944AE-8792-4679-B7D5-73263F49C2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343" cy="124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5E9" w:rsidRPr="009C2620" w14:paraId="26F60126" w14:textId="77777777" w:rsidTr="00C505E9">
        <w:trPr>
          <w:trHeight w:val="1262"/>
        </w:trPr>
        <w:tc>
          <w:tcPr>
            <w:tcW w:w="2979" w:type="dxa"/>
          </w:tcPr>
          <w:p w14:paraId="19167AB8" w14:textId="60286978" w:rsidR="00C505E9" w:rsidRPr="009C2620" w:rsidRDefault="00257E56" w:rsidP="00974F76">
            <w:pPr>
              <w:pStyle w:val="Heading2"/>
              <w:rPr>
                <w:b w:val="0"/>
                <w:sz w:val="20"/>
                <w:szCs w:val="20"/>
              </w:rPr>
            </w:pPr>
            <w:r w:rsidRPr="009C2620">
              <w:rPr>
                <w:b w:val="0"/>
                <w:sz w:val="20"/>
                <w:szCs w:val="20"/>
              </w:rPr>
              <w:t>Reel Engine</w:t>
            </w:r>
          </w:p>
        </w:tc>
        <w:tc>
          <w:tcPr>
            <w:tcW w:w="1419" w:type="dxa"/>
          </w:tcPr>
          <w:p w14:paraId="439CD60C" w14:textId="605CFE38" w:rsidR="00C505E9" w:rsidRPr="009C2620" w:rsidRDefault="00257E56" w:rsidP="00974F76">
            <w:pPr>
              <w:rPr>
                <w:szCs w:val="20"/>
              </w:rPr>
            </w:pPr>
            <w:r w:rsidRPr="009C2620">
              <w:rPr>
                <w:szCs w:val="20"/>
              </w:rPr>
              <w:t>07-03-2020</w:t>
            </w:r>
          </w:p>
        </w:tc>
        <w:tc>
          <w:tcPr>
            <w:tcW w:w="5772" w:type="dxa"/>
          </w:tcPr>
          <w:p w14:paraId="72CC6971" w14:textId="65E220BB" w:rsidR="00C505E9" w:rsidRPr="009C2620" w:rsidRDefault="00257E56" w:rsidP="00974F76">
            <w:pPr>
              <w:pStyle w:val="Location"/>
              <w:jc w:val="left"/>
              <w:rPr>
                <w:szCs w:val="20"/>
              </w:rPr>
            </w:pPr>
            <w:r w:rsidRPr="009C2620">
              <w:rPr>
                <w:szCs w:val="20"/>
              </w:rPr>
              <w:drawing>
                <wp:inline distT="0" distB="0" distL="0" distR="0" wp14:anchorId="2F0E94FB" wp14:editId="318B8B21">
                  <wp:extent cx="1038225" cy="1060493"/>
                  <wp:effectExtent l="0" t="0" r="0" b="635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2FD7A5-5536-4335-80F0-347C2F183A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C12FD7A5-5536-4335-80F0-347C2F183A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763" cy="107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3DA3EE" w14:textId="77777777" w:rsidR="00A97EED" w:rsidRPr="009C2620" w:rsidRDefault="00A97EED" w:rsidP="00C07409">
      <w:pPr>
        <w:pStyle w:val="Caption"/>
        <w:keepNext/>
        <w:rPr>
          <w:sz w:val="28"/>
          <w:szCs w:val="28"/>
        </w:rPr>
      </w:pPr>
    </w:p>
    <w:p w14:paraId="7DC6C3D7" w14:textId="1D2C827B" w:rsidR="00C07409" w:rsidRPr="009C2620" w:rsidRDefault="00C07409" w:rsidP="00C07409">
      <w:pPr>
        <w:pStyle w:val="Caption"/>
        <w:keepNext/>
        <w:rPr>
          <w:sz w:val="28"/>
          <w:szCs w:val="28"/>
        </w:rPr>
      </w:pPr>
      <w:r w:rsidRPr="009C2620">
        <w:rPr>
          <w:sz w:val="28"/>
          <w:szCs w:val="28"/>
        </w:rPr>
        <w:t xml:space="preserve">Team Member: </w:t>
      </w:r>
      <w:r w:rsidR="00257E56" w:rsidRPr="009C2620">
        <w:rPr>
          <w:sz w:val="28"/>
          <w:szCs w:val="28"/>
        </w:rPr>
        <w:t>Saad</w:t>
      </w:r>
    </w:p>
    <w:tbl>
      <w:tblPr>
        <w:tblW w:w="10170" w:type="dxa"/>
        <w:tblInd w:w="-203" w:type="dxa"/>
        <w:tblBorders>
          <w:top w:val="double" w:sz="6" w:space="0" w:color="5F5F5F"/>
          <w:left w:val="double" w:sz="6" w:space="0" w:color="5F5F5F"/>
          <w:bottom w:val="double" w:sz="6" w:space="0" w:color="5F5F5F"/>
          <w:right w:val="double" w:sz="6" w:space="0" w:color="5F5F5F"/>
          <w:insideH w:val="single" w:sz="6" w:space="0" w:color="5F5F5F"/>
          <w:insideV w:val="single" w:sz="6" w:space="0" w:color="5F5F5F"/>
        </w:tblBorders>
        <w:tblCellMar>
          <w:top w:w="115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2778"/>
        <w:gridCol w:w="1419"/>
        <w:gridCol w:w="5973"/>
      </w:tblGrid>
      <w:tr w:rsidR="00E926E0" w:rsidRPr="009C2620" w14:paraId="58C3B2A0" w14:textId="77777777" w:rsidTr="00A86126">
        <w:trPr>
          <w:trHeight w:val="335"/>
        </w:trPr>
        <w:tc>
          <w:tcPr>
            <w:tcW w:w="2778" w:type="dxa"/>
            <w:vAlign w:val="center"/>
          </w:tcPr>
          <w:p w14:paraId="4D53FBE7" w14:textId="77777777" w:rsidR="00C505E9" w:rsidRPr="009C2620" w:rsidRDefault="00C505E9" w:rsidP="00257E56">
            <w:pPr>
              <w:pStyle w:val="Heading2"/>
              <w:jc w:val="center"/>
            </w:pPr>
            <w:r w:rsidRPr="009C2620">
              <w:t>Action Item</w:t>
            </w:r>
          </w:p>
        </w:tc>
        <w:tc>
          <w:tcPr>
            <w:tcW w:w="1419" w:type="dxa"/>
            <w:vAlign w:val="center"/>
          </w:tcPr>
          <w:p w14:paraId="01D5C339" w14:textId="77777777" w:rsidR="00C505E9" w:rsidRPr="009C2620" w:rsidRDefault="00C505E9" w:rsidP="00257E56">
            <w:pPr>
              <w:jc w:val="center"/>
              <w:rPr>
                <w:b/>
                <w:sz w:val="22"/>
              </w:rPr>
            </w:pPr>
            <w:r w:rsidRPr="009C2620">
              <w:rPr>
                <w:b/>
                <w:sz w:val="22"/>
              </w:rPr>
              <w:t>Date Completed</w:t>
            </w:r>
          </w:p>
        </w:tc>
        <w:tc>
          <w:tcPr>
            <w:tcW w:w="5973" w:type="dxa"/>
            <w:vAlign w:val="center"/>
          </w:tcPr>
          <w:p w14:paraId="00AF1BA1" w14:textId="77777777" w:rsidR="00C505E9" w:rsidRPr="009C2620" w:rsidRDefault="00C505E9" w:rsidP="00257E56">
            <w:pPr>
              <w:pStyle w:val="Location"/>
              <w:jc w:val="center"/>
              <w:rPr>
                <w:b/>
                <w:sz w:val="22"/>
              </w:rPr>
            </w:pPr>
            <w:r w:rsidRPr="009C2620">
              <w:rPr>
                <w:b/>
                <w:sz w:val="22"/>
              </w:rPr>
              <w:t>Result/Proof of Completion</w:t>
            </w:r>
          </w:p>
        </w:tc>
      </w:tr>
      <w:tr w:rsidR="00E926E0" w:rsidRPr="009C2620" w14:paraId="5DC6B1BF" w14:textId="77777777" w:rsidTr="00A86126">
        <w:trPr>
          <w:trHeight w:val="864"/>
        </w:trPr>
        <w:tc>
          <w:tcPr>
            <w:tcW w:w="2778" w:type="dxa"/>
          </w:tcPr>
          <w:p w14:paraId="66A88B5E" w14:textId="3BB54D03" w:rsidR="00C505E9" w:rsidRPr="009C2620" w:rsidRDefault="00E926E0" w:rsidP="00C07409">
            <w:r w:rsidRPr="009C2620">
              <w:t xml:space="preserve">Brush Roller Selection </w:t>
            </w:r>
          </w:p>
        </w:tc>
        <w:tc>
          <w:tcPr>
            <w:tcW w:w="1419" w:type="dxa"/>
          </w:tcPr>
          <w:p w14:paraId="36071C6E" w14:textId="0074F95E" w:rsidR="00C505E9" w:rsidRPr="009C2620" w:rsidRDefault="00E926E0" w:rsidP="00C07409">
            <w:r w:rsidRPr="009C2620">
              <w:t>07-02-2020</w:t>
            </w:r>
          </w:p>
        </w:tc>
        <w:tc>
          <w:tcPr>
            <w:tcW w:w="5973" w:type="dxa"/>
          </w:tcPr>
          <w:p w14:paraId="49DA7BA8" w14:textId="7A9A417A" w:rsidR="00C505E9" w:rsidRPr="009C2620" w:rsidRDefault="00E926E0" w:rsidP="00C07409">
            <w:pPr>
              <w:pStyle w:val="Location"/>
              <w:jc w:val="left"/>
            </w:pPr>
            <w:r w:rsidRPr="009C2620">
              <w:drawing>
                <wp:inline distT="0" distB="0" distL="0" distR="0" wp14:anchorId="0ACED63E" wp14:editId="74BE92EF">
                  <wp:extent cx="1609725" cy="1168155"/>
                  <wp:effectExtent l="0" t="0" r="0" b="0"/>
                  <wp:docPr id="1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1A0B18-0B74-46D0-A9F0-6ED072632C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551A0B18-0B74-46D0-A9F0-6ED072632C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15" cy="117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6E0" w:rsidRPr="009C2620" w14:paraId="4A7BB899" w14:textId="77777777" w:rsidTr="00A86126">
        <w:trPr>
          <w:trHeight w:val="1262"/>
        </w:trPr>
        <w:tc>
          <w:tcPr>
            <w:tcW w:w="2778" w:type="dxa"/>
          </w:tcPr>
          <w:p w14:paraId="2A9DE4CC" w14:textId="167175B2" w:rsidR="00C505E9" w:rsidRPr="009C2620" w:rsidRDefault="00E926E0" w:rsidP="00C07409">
            <w:pPr>
              <w:pStyle w:val="Heading2"/>
              <w:rPr>
                <w:b w:val="0"/>
              </w:rPr>
            </w:pPr>
            <w:r w:rsidRPr="009C2620">
              <w:rPr>
                <w:b w:val="0"/>
              </w:rPr>
              <w:t>CAD Package</w:t>
            </w:r>
          </w:p>
        </w:tc>
        <w:tc>
          <w:tcPr>
            <w:tcW w:w="1419" w:type="dxa"/>
          </w:tcPr>
          <w:p w14:paraId="0E8CC5CF" w14:textId="5D15BDB8" w:rsidR="00C505E9" w:rsidRPr="009C2620" w:rsidRDefault="00E926E0" w:rsidP="00C07409">
            <w:r w:rsidRPr="009C2620">
              <w:t>07-05-2020</w:t>
            </w:r>
          </w:p>
        </w:tc>
        <w:tc>
          <w:tcPr>
            <w:tcW w:w="5973" w:type="dxa"/>
          </w:tcPr>
          <w:p w14:paraId="498D3D76" w14:textId="66CAA9F3" w:rsidR="00C505E9" w:rsidRPr="009C2620" w:rsidRDefault="00E926E0" w:rsidP="00C07409">
            <w:pPr>
              <w:pStyle w:val="Location"/>
              <w:jc w:val="left"/>
            </w:pPr>
            <w:r w:rsidRPr="009C2620">
              <w:drawing>
                <wp:inline distT="0" distB="0" distL="0" distR="0" wp14:anchorId="07E6C2AC" wp14:editId="120FD45D">
                  <wp:extent cx="3230797" cy="1581150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112" cy="158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C88122" w14:textId="77777777" w:rsidR="00C07409" w:rsidRPr="009C2620" w:rsidRDefault="00C07409" w:rsidP="00C07409"/>
    <w:p w14:paraId="730EC140" w14:textId="77777777" w:rsidR="00C07409" w:rsidRPr="009C2620" w:rsidRDefault="00C07409" w:rsidP="00C07409"/>
    <w:p w14:paraId="1818B488" w14:textId="26974536" w:rsidR="00C07409" w:rsidRPr="009C2620" w:rsidRDefault="00C07409" w:rsidP="00C07409">
      <w:pPr>
        <w:pStyle w:val="Caption"/>
        <w:keepNext/>
        <w:rPr>
          <w:sz w:val="28"/>
          <w:szCs w:val="28"/>
        </w:rPr>
      </w:pPr>
      <w:r w:rsidRPr="009C2620">
        <w:rPr>
          <w:sz w:val="28"/>
          <w:szCs w:val="28"/>
        </w:rPr>
        <w:t xml:space="preserve">Team Member: </w:t>
      </w:r>
      <w:proofErr w:type="spellStart"/>
      <w:r w:rsidR="00833357" w:rsidRPr="009C2620">
        <w:rPr>
          <w:sz w:val="28"/>
          <w:szCs w:val="28"/>
        </w:rPr>
        <w:t>Mosaad</w:t>
      </w:r>
      <w:proofErr w:type="spellEnd"/>
    </w:p>
    <w:tbl>
      <w:tblPr>
        <w:tblW w:w="10170" w:type="dxa"/>
        <w:tblInd w:w="-203" w:type="dxa"/>
        <w:tblBorders>
          <w:top w:val="double" w:sz="6" w:space="0" w:color="5F5F5F"/>
          <w:left w:val="double" w:sz="6" w:space="0" w:color="5F5F5F"/>
          <w:bottom w:val="double" w:sz="6" w:space="0" w:color="5F5F5F"/>
          <w:right w:val="double" w:sz="6" w:space="0" w:color="5F5F5F"/>
          <w:insideH w:val="single" w:sz="6" w:space="0" w:color="5F5F5F"/>
          <w:insideV w:val="single" w:sz="6" w:space="0" w:color="5F5F5F"/>
        </w:tblBorders>
        <w:tblCellMar>
          <w:top w:w="115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2873"/>
        <w:gridCol w:w="1419"/>
        <w:gridCol w:w="5878"/>
      </w:tblGrid>
      <w:tr w:rsidR="00C505E9" w:rsidRPr="009C2620" w14:paraId="33FE774E" w14:textId="77777777" w:rsidTr="00A86126">
        <w:trPr>
          <w:trHeight w:val="335"/>
        </w:trPr>
        <w:tc>
          <w:tcPr>
            <w:tcW w:w="2873" w:type="dxa"/>
            <w:vAlign w:val="center"/>
          </w:tcPr>
          <w:p w14:paraId="06D277B0" w14:textId="77777777" w:rsidR="00C505E9" w:rsidRPr="009C2620" w:rsidRDefault="00C505E9" w:rsidP="00257E56">
            <w:pPr>
              <w:pStyle w:val="Heading2"/>
              <w:jc w:val="center"/>
            </w:pPr>
            <w:r w:rsidRPr="009C2620">
              <w:t>Action Item</w:t>
            </w:r>
          </w:p>
        </w:tc>
        <w:tc>
          <w:tcPr>
            <w:tcW w:w="1419" w:type="dxa"/>
            <w:vAlign w:val="center"/>
          </w:tcPr>
          <w:p w14:paraId="4A8BB211" w14:textId="77777777" w:rsidR="00C505E9" w:rsidRPr="009C2620" w:rsidRDefault="00C505E9" w:rsidP="00257E56">
            <w:pPr>
              <w:jc w:val="center"/>
              <w:rPr>
                <w:b/>
                <w:sz w:val="22"/>
              </w:rPr>
            </w:pPr>
            <w:r w:rsidRPr="009C2620">
              <w:rPr>
                <w:b/>
                <w:sz w:val="22"/>
              </w:rPr>
              <w:t>Date Completed</w:t>
            </w:r>
          </w:p>
        </w:tc>
        <w:tc>
          <w:tcPr>
            <w:tcW w:w="5878" w:type="dxa"/>
            <w:vAlign w:val="center"/>
          </w:tcPr>
          <w:p w14:paraId="6C3B24C4" w14:textId="77777777" w:rsidR="00C505E9" w:rsidRPr="009C2620" w:rsidRDefault="00C505E9" w:rsidP="00257E56">
            <w:pPr>
              <w:pStyle w:val="Location"/>
              <w:jc w:val="center"/>
              <w:rPr>
                <w:b/>
                <w:sz w:val="22"/>
              </w:rPr>
            </w:pPr>
            <w:r w:rsidRPr="009C2620">
              <w:rPr>
                <w:b/>
                <w:sz w:val="22"/>
              </w:rPr>
              <w:t>Result/Proof of Completion</w:t>
            </w:r>
          </w:p>
        </w:tc>
      </w:tr>
      <w:tr w:rsidR="00C505E9" w:rsidRPr="009C2620" w14:paraId="70C39ACA" w14:textId="77777777" w:rsidTr="00A86126">
        <w:trPr>
          <w:trHeight w:val="864"/>
        </w:trPr>
        <w:tc>
          <w:tcPr>
            <w:tcW w:w="2873" w:type="dxa"/>
          </w:tcPr>
          <w:p w14:paraId="4433A7CE" w14:textId="064C74F7" w:rsidR="00C505E9" w:rsidRPr="009C2620" w:rsidRDefault="00E926E0" w:rsidP="00C07409">
            <w:pPr>
              <w:rPr>
                <w:szCs w:val="20"/>
              </w:rPr>
            </w:pPr>
            <w:r w:rsidRPr="009C2620">
              <w:rPr>
                <w:szCs w:val="20"/>
              </w:rPr>
              <w:lastRenderedPageBreak/>
              <w:t>Arduino Board Workout</w:t>
            </w:r>
          </w:p>
        </w:tc>
        <w:tc>
          <w:tcPr>
            <w:tcW w:w="1419" w:type="dxa"/>
          </w:tcPr>
          <w:p w14:paraId="3CCD7111" w14:textId="41F13A3E" w:rsidR="00C505E9" w:rsidRPr="009C2620" w:rsidRDefault="00E926E0" w:rsidP="00C07409">
            <w:pPr>
              <w:rPr>
                <w:szCs w:val="20"/>
              </w:rPr>
            </w:pPr>
            <w:r w:rsidRPr="009C2620">
              <w:rPr>
                <w:szCs w:val="20"/>
              </w:rPr>
              <w:t>07-02-2020</w:t>
            </w:r>
          </w:p>
        </w:tc>
        <w:tc>
          <w:tcPr>
            <w:tcW w:w="5878" w:type="dxa"/>
          </w:tcPr>
          <w:p w14:paraId="30776DFF" w14:textId="27914330" w:rsidR="00C505E9" w:rsidRPr="009C2620" w:rsidRDefault="00E926E0" w:rsidP="00C07409">
            <w:pPr>
              <w:pStyle w:val="Location"/>
              <w:jc w:val="left"/>
              <w:rPr>
                <w:szCs w:val="20"/>
              </w:rPr>
            </w:pPr>
            <w:r w:rsidRPr="009C2620">
              <w:rPr>
                <w:rFonts w:ascii="Times New Roman" w:eastAsiaTheme="minorEastAsia" w:hAnsi="Times New Roman"/>
                <w:noProof/>
                <w:sz w:val="24"/>
              </w:rPr>
              <w:drawing>
                <wp:inline distT="0" distB="0" distL="0" distR="0" wp14:anchorId="0ACB461B" wp14:editId="7D9573F3">
                  <wp:extent cx="1881423" cy="1200150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612" cy="121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716C0" w14:textId="77777777" w:rsidR="00C07409" w:rsidRPr="009C2620" w:rsidRDefault="00C07409" w:rsidP="00C07409"/>
    <w:p w14:paraId="35051011" w14:textId="2C12C98A" w:rsidR="006E3A92" w:rsidRPr="009C2620" w:rsidRDefault="006E3A92" w:rsidP="006E3A92">
      <w:pPr>
        <w:pStyle w:val="Caption"/>
        <w:keepNext/>
        <w:rPr>
          <w:sz w:val="28"/>
          <w:szCs w:val="28"/>
        </w:rPr>
      </w:pPr>
      <w:r w:rsidRPr="009C2620">
        <w:rPr>
          <w:sz w:val="28"/>
          <w:szCs w:val="28"/>
        </w:rPr>
        <w:t xml:space="preserve">Team Member: </w:t>
      </w:r>
      <w:r w:rsidR="00B70C3E" w:rsidRPr="009C2620">
        <w:rPr>
          <w:sz w:val="28"/>
          <w:szCs w:val="28"/>
        </w:rPr>
        <w:t>Mohamed</w:t>
      </w:r>
    </w:p>
    <w:tbl>
      <w:tblPr>
        <w:tblW w:w="10170" w:type="dxa"/>
        <w:tblInd w:w="-203" w:type="dxa"/>
        <w:tblBorders>
          <w:top w:val="double" w:sz="6" w:space="0" w:color="5F5F5F"/>
          <w:left w:val="double" w:sz="6" w:space="0" w:color="5F5F5F"/>
          <w:bottom w:val="double" w:sz="6" w:space="0" w:color="5F5F5F"/>
          <w:right w:val="double" w:sz="6" w:space="0" w:color="5F5F5F"/>
          <w:insideH w:val="single" w:sz="6" w:space="0" w:color="5F5F5F"/>
          <w:insideV w:val="single" w:sz="6" w:space="0" w:color="5F5F5F"/>
        </w:tblBorders>
        <w:tblCellMar>
          <w:top w:w="115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2979"/>
        <w:gridCol w:w="1419"/>
        <w:gridCol w:w="5772"/>
      </w:tblGrid>
      <w:tr w:rsidR="006E3A92" w:rsidRPr="009C2620" w14:paraId="24CA64C7" w14:textId="77777777" w:rsidTr="0079356B">
        <w:trPr>
          <w:trHeight w:val="335"/>
        </w:trPr>
        <w:tc>
          <w:tcPr>
            <w:tcW w:w="2979" w:type="dxa"/>
            <w:vAlign w:val="center"/>
          </w:tcPr>
          <w:p w14:paraId="1E462861" w14:textId="77777777" w:rsidR="006E3A92" w:rsidRPr="009C2620" w:rsidRDefault="006E3A92" w:rsidP="0079356B">
            <w:pPr>
              <w:pStyle w:val="Heading2"/>
              <w:jc w:val="center"/>
            </w:pPr>
            <w:r w:rsidRPr="009C2620">
              <w:t>Action Item</w:t>
            </w:r>
          </w:p>
        </w:tc>
        <w:tc>
          <w:tcPr>
            <w:tcW w:w="1419" w:type="dxa"/>
            <w:vAlign w:val="center"/>
          </w:tcPr>
          <w:p w14:paraId="0487E0AB" w14:textId="77777777" w:rsidR="006E3A92" w:rsidRPr="009C2620" w:rsidRDefault="006E3A92" w:rsidP="0079356B">
            <w:pPr>
              <w:jc w:val="center"/>
              <w:rPr>
                <w:b/>
                <w:sz w:val="22"/>
              </w:rPr>
            </w:pPr>
            <w:r w:rsidRPr="009C2620">
              <w:rPr>
                <w:b/>
                <w:sz w:val="22"/>
              </w:rPr>
              <w:t>Date Completed</w:t>
            </w:r>
          </w:p>
        </w:tc>
        <w:tc>
          <w:tcPr>
            <w:tcW w:w="5772" w:type="dxa"/>
            <w:vAlign w:val="center"/>
          </w:tcPr>
          <w:p w14:paraId="6BC2A1E9" w14:textId="77777777" w:rsidR="006E3A92" w:rsidRPr="009C2620" w:rsidRDefault="006E3A92" w:rsidP="0079356B">
            <w:pPr>
              <w:pStyle w:val="Location"/>
              <w:jc w:val="center"/>
              <w:rPr>
                <w:b/>
                <w:sz w:val="22"/>
              </w:rPr>
            </w:pPr>
            <w:r w:rsidRPr="009C2620">
              <w:rPr>
                <w:b/>
                <w:sz w:val="22"/>
              </w:rPr>
              <w:t>Result/Proof of Completion</w:t>
            </w:r>
          </w:p>
        </w:tc>
      </w:tr>
      <w:tr w:rsidR="006E3A92" w:rsidRPr="009C2620" w14:paraId="4FD18822" w14:textId="77777777" w:rsidTr="0079356B">
        <w:trPr>
          <w:trHeight w:val="864"/>
        </w:trPr>
        <w:tc>
          <w:tcPr>
            <w:tcW w:w="2979" w:type="dxa"/>
          </w:tcPr>
          <w:p w14:paraId="0388E6F6" w14:textId="6CA1AA34" w:rsidR="006E3A92" w:rsidRPr="009C2620" w:rsidRDefault="008A5979" w:rsidP="0079356B">
            <w:pPr>
              <w:rPr>
                <w:szCs w:val="20"/>
              </w:rPr>
            </w:pPr>
            <w:r w:rsidRPr="009C2620">
              <w:rPr>
                <w:szCs w:val="20"/>
              </w:rPr>
              <w:t>Propellers Motor Selection</w:t>
            </w:r>
          </w:p>
        </w:tc>
        <w:tc>
          <w:tcPr>
            <w:tcW w:w="1419" w:type="dxa"/>
          </w:tcPr>
          <w:p w14:paraId="3611157A" w14:textId="77777777" w:rsidR="006E3A92" w:rsidRPr="009C2620" w:rsidRDefault="006E3A92" w:rsidP="0079356B">
            <w:pPr>
              <w:rPr>
                <w:szCs w:val="20"/>
              </w:rPr>
            </w:pPr>
            <w:r w:rsidRPr="009C2620">
              <w:rPr>
                <w:szCs w:val="20"/>
              </w:rPr>
              <w:t>07-02-2020</w:t>
            </w:r>
          </w:p>
        </w:tc>
        <w:tc>
          <w:tcPr>
            <w:tcW w:w="5772" w:type="dxa"/>
          </w:tcPr>
          <w:p w14:paraId="4871C64E" w14:textId="5B18AF1F" w:rsidR="006E3A92" w:rsidRPr="009C2620" w:rsidRDefault="008A5979" w:rsidP="0079356B">
            <w:pPr>
              <w:pStyle w:val="Location"/>
              <w:jc w:val="left"/>
              <w:rPr>
                <w:szCs w:val="20"/>
              </w:rPr>
            </w:pPr>
            <w:r w:rsidRPr="009C2620">
              <w:rPr>
                <w:rFonts w:ascii="Times New Roman" w:eastAsiaTheme="minorEastAsia" w:hAnsi="Times New Roman"/>
                <w:noProof/>
                <w:sz w:val="24"/>
              </w:rPr>
              <w:drawing>
                <wp:inline distT="0" distB="0" distL="0" distR="0" wp14:anchorId="5D031F66" wp14:editId="2211DEEF">
                  <wp:extent cx="1552575" cy="139196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837" cy="139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7CDAE" w14:textId="77777777" w:rsidR="006E3A92" w:rsidRPr="009C2620" w:rsidRDefault="006E3A92" w:rsidP="006E3A92">
      <w:pPr>
        <w:pStyle w:val="Caption"/>
        <w:keepNext/>
        <w:rPr>
          <w:sz w:val="28"/>
          <w:szCs w:val="28"/>
        </w:rPr>
      </w:pPr>
    </w:p>
    <w:p w14:paraId="4ADA7F4D" w14:textId="35A69E2E" w:rsidR="006E3A92" w:rsidRPr="009C2620" w:rsidRDefault="006E3A92" w:rsidP="006E3A92">
      <w:pPr>
        <w:pStyle w:val="Caption"/>
        <w:keepNext/>
        <w:rPr>
          <w:sz w:val="28"/>
          <w:szCs w:val="28"/>
        </w:rPr>
      </w:pPr>
      <w:r w:rsidRPr="009C2620">
        <w:rPr>
          <w:sz w:val="28"/>
          <w:szCs w:val="28"/>
        </w:rPr>
        <w:t xml:space="preserve">Team Member: </w:t>
      </w:r>
      <w:r w:rsidR="00833357" w:rsidRPr="009C2620">
        <w:rPr>
          <w:sz w:val="28"/>
          <w:szCs w:val="28"/>
        </w:rPr>
        <w:t>Abdulrahman</w:t>
      </w:r>
    </w:p>
    <w:tbl>
      <w:tblPr>
        <w:tblW w:w="10170" w:type="dxa"/>
        <w:tblInd w:w="-203" w:type="dxa"/>
        <w:tblBorders>
          <w:top w:val="double" w:sz="6" w:space="0" w:color="5F5F5F"/>
          <w:left w:val="double" w:sz="6" w:space="0" w:color="5F5F5F"/>
          <w:bottom w:val="double" w:sz="6" w:space="0" w:color="5F5F5F"/>
          <w:right w:val="double" w:sz="6" w:space="0" w:color="5F5F5F"/>
          <w:insideH w:val="single" w:sz="6" w:space="0" w:color="5F5F5F"/>
          <w:insideV w:val="single" w:sz="6" w:space="0" w:color="5F5F5F"/>
        </w:tblBorders>
        <w:tblCellMar>
          <w:top w:w="115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2778"/>
        <w:gridCol w:w="1419"/>
        <w:gridCol w:w="5973"/>
      </w:tblGrid>
      <w:tr w:rsidR="006E3A92" w:rsidRPr="009C2620" w14:paraId="558C5DA9" w14:textId="77777777" w:rsidTr="0079356B">
        <w:trPr>
          <w:trHeight w:val="335"/>
        </w:trPr>
        <w:tc>
          <w:tcPr>
            <w:tcW w:w="2778" w:type="dxa"/>
            <w:vAlign w:val="center"/>
          </w:tcPr>
          <w:p w14:paraId="3B5286D0" w14:textId="77777777" w:rsidR="006E3A92" w:rsidRPr="009C2620" w:rsidRDefault="006E3A92" w:rsidP="0079356B">
            <w:pPr>
              <w:pStyle w:val="Heading2"/>
              <w:jc w:val="center"/>
            </w:pPr>
            <w:r w:rsidRPr="009C2620">
              <w:t>Action Item</w:t>
            </w:r>
          </w:p>
        </w:tc>
        <w:tc>
          <w:tcPr>
            <w:tcW w:w="1419" w:type="dxa"/>
            <w:vAlign w:val="center"/>
          </w:tcPr>
          <w:p w14:paraId="680AAB3B" w14:textId="77777777" w:rsidR="006E3A92" w:rsidRPr="009C2620" w:rsidRDefault="006E3A92" w:rsidP="0079356B">
            <w:pPr>
              <w:jc w:val="center"/>
              <w:rPr>
                <w:b/>
                <w:sz w:val="22"/>
              </w:rPr>
            </w:pPr>
            <w:r w:rsidRPr="009C2620">
              <w:rPr>
                <w:b/>
                <w:sz w:val="22"/>
              </w:rPr>
              <w:t>Date Completed</w:t>
            </w:r>
          </w:p>
        </w:tc>
        <w:tc>
          <w:tcPr>
            <w:tcW w:w="5973" w:type="dxa"/>
            <w:vAlign w:val="center"/>
          </w:tcPr>
          <w:p w14:paraId="7C57F62F" w14:textId="77777777" w:rsidR="006E3A92" w:rsidRPr="009C2620" w:rsidRDefault="006E3A92" w:rsidP="0079356B">
            <w:pPr>
              <w:pStyle w:val="Location"/>
              <w:jc w:val="center"/>
              <w:rPr>
                <w:b/>
                <w:sz w:val="22"/>
              </w:rPr>
            </w:pPr>
            <w:r w:rsidRPr="009C2620">
              <w:rPr>
                <w:b/>
                <w:sz w:val="22"/>
              </w:rPr>
              <w:t>Result/Proof of Completion</w:t>
            </w:r>
          </w:p>
        </w:tc>
      </w:tr>
      <w:tr w:rsidR="006E3A92" w:rsidRPr="009C2620" w14:paraId="674F6C77" w14:textId="77777777" w:rsidTr="0079356B">
        <w:trPr>
          <w:trHeight w:val="864"/>
        </w:trPr>
        <w:tc>
          <w:tcPr>
            <w:tcW w:w="2778" w:type="dxa"/>
          </w:tcPr>
          <w:p w14:paraId="04F20E84" w14:textId="3677AC0F" w:rsidR="006E3A92" w:rsidRPr="009C2620" w:rsidRDefault="005F2586" w:rsidP="0079356B">
            <w:r w:rsidRPr="009C2620">
              <w:t>Water Pump Selection</w:t>
            </w:r>
          </w:p>
        </w:tc>
        <w:tc>
          <w:tcPr>
            <w:tcW w:w="1419" w:type="dxa"/>
          </w:tcPr>
          <w:p w14:paraId="55238391" w14:textId="20755B76" w:rsidR="006E3A92" w:rsidRPr="009C2620" w:rsidRDefault="006E3A92" w:rsidP="0079356B">
            <w:r w:rsidRPr="009C2620">
              <w:t>07-0</w:t>
            </w:r>
            <w:r w:rsidR="005F2586" w:rsidRPr="009C2620">
              <w:t>4</w:t>
            </w:r>
            <w:r w:rsidRPr="009C2620">
              <w:t>-2020</w:t>
            </w:r>
          </w:p>
        </w:tc>
        <w:tc>
          <w:tcPr>
            <w:tcW w:w="5973" w:type="dxa"/>
          </w:tcPr>
          <w:p w14:paraId="4E7B328F" w14:textId="068FCB73" w:rsidR="006E3A92" w:rsidRPr="009C2620" w:rsidRDefault="006B1635" w:rsidP="0079356B">
            <w:pPr>
              <w:pStyle w:val="Location"/>
              <w:jc w:val="left"/>
            </w:pPr>
            <w:r w:rsidRPr="009C2620">
              <w:drawing>
                <wp:inline distT="0" distB="0" distL="0" distR="0" wp14:anchorId="557CA077" wp14:editId="4EE1FEEB">
                  <wp:extent cx="1571625" cy="1456055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r="2256"/>
                          <a:stretch/>
                        </pic:blipFill>
                        <pic:spPr bwMode="auto">
                          <a:xfrm>
                            <a:off x="0" y="0"/>
                            <a:ext cx="1598969" cy="148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4EA70" w14:textId="77777777" w:rsidR="006E3A92" w:rsidRPr="009C2620" w:rsidRDefault="006E3A92" w:rsidP="006E3A92"/>
    <w:p w14:paraId="48D29A69" w14:textId="77777777" w:rsidR="006E3A92" w:rsidRPr="009C2620" w:rsidRDefault="006E3A92" w:rsidP="006E3A92"/>
    <w:p w14:paraId="527A922C" w14:textId="0DB77B1E" w:rsidR="006E3A92" w:rsidRPr="009C2620" w:rsidRDefault="006E3A92" w:rsidP="006E3A92">
      <w:pPr>
        <w:pStyle w:val="Caption"/>
        <w:keepNext/>
        <w:rPr>
          <w:sz w:val="28"/>
          <w:szCs w:val="28"/>
        </w:rPr>
      </w:pPr>
      <w:r w:rsidRPr="009C2620">
        <w:rPr>
          <w:sz w:val="28"/>
          <w:szCs w:val="28"/>
        </w:rPr>
        <w:t xml:space="preserve">Team Member: </w:t>
      </w:r>
      <w:r w:rsidR="001153CD" w:rsidRPr="009C2620">
        <w:rPr>
          <w:sz w:val="28"/>
          <w:szCs w:val="28"/>
        </w:rPr>
        <w:t>Abdullah</w:t>
      </w:r>
    </w:p>
    <w:tbl>
      <w:tblPr>
        <w:tblW w:w="10170" w:type="dxa"/>
        <w:tblInd w:w="-203" w:type="dxa"/>
        <w:tblBorders>
          <w:top w:val="double" w:sz="6" w:space="0" w:color="5F5F5F"/>
          <w:left w:val="double" w:sz="6" w:space="0" w:color="5F5F5F"/>
          <w:bottom w:val="double" w:sz="6" w:space="0" w:color="5F5F5F"/>
          <w:right w:val="double" w:sz="6" w:space="0" w:color="5F5F5F"/>
          <w:insideH w:val="single" w:sz="6" w:space="0" w:color="5F5F5F"/>
          <w:insideV w:val="single" w:sz="6" w:space="0" w:color="5F5F5F"/>
        </w:tblBorders>
        <w:tblCellMar>
          <w:top w:w="115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2873"/>
        <w:gridCol w:w="1419"/>
        <w:gridCol w:w="5878"/>
      </w:tblGrid>
      <w:tr w:rsidR="006E3A92" w:rsidRPr="009C2620" w14:paraId="6606219D" w14:textId="77777777" w:rsidTr="0079356B">
        <w:trPr>
          <w:trHeight w:val="335"/>
        </w:trPr>
        <w:tc>
          <w:tcPr>
            <w:tcW w:w="2873" w:type="dxa"/>
            <w:vAlign w:val="center"/>
          </w:tcPr>
          <w:p w14:paraId="43468EA1" w14:textId="77777777" w:rsidR="006E3A92" w:rsidRPr="009C2620" w:rsidRDefault="006E3A92" w:rsidP="0079356B">
            <w:pPr>
              <w:pStyle w:val="Heading2"/>
              <w:jc w:val="center"/>
            </w:pPr>
            <w:r w:rsidRPr="009C2620">
              <w:t>Action Item</w:t>
            </w:r>
          </w:p>
        </w:tc>
        <w:tc>
          <w:tcPr>
            <w:tcW w:w="1419" w:type="dxa"/>
            <w:vAlign w:val="center"/>
          </w:tcPr>
          <w:p w14:paraId="04DA9EDE" w14:textId="77777777" w:rsidR="006E3A92" w:rsidRPr="009C2620" w:rsidRDefault="006E3A92" w:rsidP="0079356B">
            <w:pPr>
              <w:jc w:val="center"/>
              <w:rPr>
                <w:b/>
                <w:sz w:val="22"/>
              </w:rPr>
            </w:pPr>
            <w:r w:rsidRPr="009C2620">
              <w:rPr>
                <w:b/>
                <w:sz w:val="22"/>
              </w:rPr>
              <w:t>Date Completed</w:t>
            </w:r>
          </w:p>
        </w:tc>
        <w:tc>
          <w:tcPr>
            <w:tcW w:w="5878" w:type="dxa"/>
            <w:vAlign w:val="center"/>
          </w:tcPr>
          <w:p w14:paraId="520D5F19" w14:textId="77777777" w:rsidR="006E3A92" w:rsidRPr="009C2620" w:rsidRDefault="006E3A92" w:rsidP="0079356B">
            <w:pPr>
              <w:pStyle w:val="Location"/>
              <w:jc w:val="center"/>
              <w:rPr>
                <w:b/>
                <w:sz w:val="22"/>
              </w:rPr>
            </w:pPr>
            <w:r w:rsidRPr="009C2620">
              <w:rPr>
                <w:b/>
                <w:sz w:val="22"/>
              </w:rPr>
              <w:t>Result/Proof of Completion</w:t>
            </w:r>
          </w:p>
        </w:tc>
      </w:tr>
      <w:tr w:rsidR="006E3A92" w:rsidRPr="009C2620" w14:paraId="6BCCFE69" w14:textId="77777777" w:rsidTr="0079356B">
        <w:trPr>
          <w:trHeight w:val="864"/>
        </w:trPr>
        <w:tc>
          <w:tcPr>
            <w:tcW w:w="2873" w:type="dxa"/>
          </w:tcPr>
          <w:p w14:paraId="14447495" w14:textId="0EA6E63B" w:rsidR="006E3A92" w:rsidRPr="009C2620" w:rsidRDefault="001153CD" w:rsidP="0079356B">
            <w:pPr>
              <w:rPr>
                <w:szCs w:val="20"/>
              </w:rPr>
            </w:pPr>
            <w:r w:rsidRPr="009C2620">
              <w:rPr>
                <w:szCs w:val="20"/>
              </w:rPr>
              <w:lastRenderedPageBreak/>
              <w:t>Components Selection (Wires)</w:t>
            </w:r>
          </w:p>
        </w:tc>
        <w:tc>
          <w:tcPr>
            <w:tcW w:w="1419" w:type="dxa"/>
          </w:tcPr>
          <w:p w14:paraId="213924DD" w14:textId="4D20A915" w:rsidR="006E3A92" w:rsidRPr="009C2620" w:rsidRDefault="006E3A92" w:rsidP="0079356B">
            <w:pPr>
              <w:rPr>
                <w:szCs w:val="20"/>
              </w:rPr>
            </w:pPr>
            <w:r w:rsidRPr="009C2620">
              <w:rPr>
                <w:szCs w:val="20"/>
              </w:rPr>
              <w:t>07-0</w:t>
            </w:r>
            <w:r w:rsidR="001153CD" w:rsidRPr="009C2620">
              <w:rPr>
                <w:szCs w:val="20"/>
              </w:rPr>
              <w:t>4</w:t>
            </w:r>
            <w:r w:rsidRPr="009C2620">
              <w:rPr>
                <w:szCs w:val="20"/>
              </w:rPr>
              <w:t>-2020</w:t>
            </w:r>
          </w:p>
        </w:tc>
        <w:tc>
          <w:tcPr>
            <w:tcW w:w="5878" w:type="dxa"/>
          </w:tcPr>
          <w:p w14:paraId="2847F69F" w14:textId="5ECC6A62" w:rsidR="006E3A92" w:rsidRPr="009C2620" w:rsidRDefault="001153CD" w:rsidP="0079356B">
            <w:pPr>
              <w:pStyle w:val="Location"/>
              <w:jc w:val="left"/>
              <w:rPr>
                <w:szCs w:val="20"/>
              </w:rPr>
            </w:pPr>
            <w:r w:rsidRPr="009C2620">
              <w:rPr>
                <w:szCs w:val="20"/>
              </w:rPr>
              <w:drawing>
                <wp:inline distT="0" distB="0" distL="0" distR="0" wp14:anchorId="631A28D0" wp14:editId="3284CED8">
                  <wp:extent cx="1600200" cy="1332035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67" cy="134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209ABE" w14:textId="77777777" w:rsidR="00C07409" w:rsidRPr="009C2620" w:rsidRDefault="00C07409" w:rsidP="00C07409"/>
    <w:p w14:paraId="1DDD4072" w14:textId="77777777" w:rsidR="007502A2" w:rsidRPr="009C2620" w:rsidRDefault="007502A2"/>
    <w:p w14:paraId="72517094" w14:textId="77777777" w:rsidR="00C505E9" w:rsidRPr="009C2620" w:rsidRDefault="00C505E9"/>
    <w:p w14:paraId="4BFE0B96" w14:textId="3958D68D" w:rsidR="00C07409" w:rsidRPr="009C2620" w:rsidRDefault="00C07409">
      <w:pPr>
        <w:rPr>
          <w:sz w:val="24"/>
        </w:rPr>
      </w:pPr>
      <w:r w:rsidRPr="009C2620">
        <w:rPr>
          <w:sz w:val="24"/>
        </w:rPr>
        <w:t xml:space="preserve">The following are the Action Items for </w:t>
      </w:r>
      <w:r w:rsidR="00C505E9" w:rsidRPr="009C2620">
        <w:rPr>
          <w:sz w:val="24"/>
        </w:rPr>
        <w:t>each team member between HR 2 and the Final Product presentation</w:t>
      </w:r>
      <w:r w:rsidRPr="009C2620">
        <w:rPr>
          <w:sz w:val="24"/>
        </w:rPr>
        <w:t>:</w:t>
      </w:r>
    </w:p>
    <w:p w14:paraId="202BB192" w14:textId="77777777" w:rsidR="00C505E9" w:rsidRPr="009C2620" w:rsidRDefault="00C505E9"/>
    <w:tbl>
      <w:tblPr>
        <w:tblW w:w="10800" w:type="dxa"/>
        <w:tblInd w:w="-203" w:type="dxa"/>
        <w:tblBorders>
          <w:top w:val="double" w:sz="6" w:space="0" w:color="5F5F5F"/>
          <w:left w:val="double" w:sz="6" w:space="0" w:color="5F5F5F"/>
          <w:bottom w:val="double" w:sz="6" w:space="0" w:color="5F5F5F"/>
          <w:right w:val="double" w:sz="6" w:space="0" w:color="5F5F5F"/>
          <w:insideH w:val="single" w:sz="6" w:space="0" w:color="5F5F5F"/>
          <w:insideV w:val="single" w:sz="6" w:space="0" w:color="5F5F5F"/>
        </w:tblBorders>
        <w:tblCellMar>
          <w:top w:w="115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2070"/>
        <w:gridCol w:w="6390"/>
        <w:gridCol w:w="2340"/>
      </w:tblGrid>
      <w:tr w:rsidR="00C07409" w:rsidRPr="009C2620" w14:paraId="3D6E75FE" w14:textId="77777777" w:rsidTr="00EA1B14">
        <w:trPr>
          <w:trHeight w:val="335"/>
        </w:trPr>
        <w:tc>
          <w:tcPr>
            <w:tcW w:w="2070" w:type="dxa"/>
            <w:vAlign w:val="center"/>
          </w:tcPr>
          <w:p w14:paraId="6C0F5FD8" w14:textId="77777777" w:rsidR="00C07409" w:rsidRPr="009C2620" w:rsidRDefault="00C07409" w:rsidP="00257E56">
            <w:pPr>
              <w:pStyle w:val="Heading2"/>
              <w:jc w:val="center"/>
            </w:pPr>
            <w:r w:rsidRPr="009C2620">
              <w:t>Team Member</w:t>
            </w:r>
          </w:p>
        </w:tc>
        <w:tc>
          <w:tcPr>
            <w:tcW w:w="6390" w:type="dxa"/>
            <w:vAlign w:val="center"/>
          </w:tcPr>
          <w:p w14:paraId="24DCBFF5" w14:textId="77777777" w:rsidR="00C07409" w:rsidRPr="009C2620" w:rsidRDefault="00C07409" w:rsidP="00C07409">
            <w:pPr>
              <w:jc w:val="center"/>
              <w:rPr>
                <w:b/>
                <w:sz w:val="22"/>
              </w:rPr>
            </w:pPr>
            <w:r w:rsidRPr="009C2620">
              <w:rPr>
                <w:b/>
                <w:sz w:val="22"/>
              </w:rPr>
              <w:t>Action Items</w:t>
            </w:r>
          </w:p>
        </w:tc>
        <w:tc>
          <w:tcPr>
            <w:tcW w:w="2340" w:type="dxa"/>
            <w:vAlign w:val="center"/>
          </w:tcPr>
          <w:p w14:paraId="43BCCF6E" w14:textId="77777777" w:rsidR="00C07409" w:rsidRPr="009C2620" w:rsidRDefault="00C07409" w:rsidP="00257E56">
            <w:pPr>
              <w:pStyle w:val="Location"/>
              <w:jc w:val="center"/>
              <w:rPr>
                <w:b/>
                <w:sz w:val="22"/>
              </w:rPr>
            </w:pPr>
            <w:r w:rsidRPr="009C2620">
              <w:rPr>
                <w:b/>
                <w:sz w:val="22"/>
              </w:rPr>
              <w:t>Date Due</w:t>
            </w:r>
          </w:p>
        </w:tc>
      </w:tr>
      <w:tr w:rsidR="00C07409" w:rsidRPr="009C2620" w14:paraId="3BED8D92" w14:textId="77777777" w:rsidTr="00EA1B14">
        <w:trPr>
          <w:trHeight w:val="864"/>
        </w:trPr>
        <w:tc>
          <w:tcPr>
            <w:tcW w:w="2070" w:type="dxa"/>
          </w:tcPr>
          <w:p w14:paraId="51B1729B" w14:textId="7A83FE00" w:rsidR="00C07409" w:rsidRPr="009C2620" w:rsidRDefault="00C76FC9" w:rsidP="00C07409">
            <w:pPr>
              <w:rPr>
                <w:szCs w:val="20"/>
              </w:rPr>
            </w:pPr>
            <w:r w:rsidRPr="009C2620">
              <w:rPr>
                <w:szCs w:val="20"/>
              </w:rPr>
              <w:t>Abdalla</w:t>
            </w:r>
          </w:p>
        </w:tc>
        <w:tc>
          <w:tcPr>
            <w:tcW w:w="6390" w:type="dxa"/>
          </w:tcPr>
          <w:p w14:paraId="5CC5B8E3" w14:textId="77777777" w:rsidR="00EA1B14" w:rsidRPr="009C2620" w:rsidRDefault="00C76FC9" w:rsidP="00C07409">
            <w:pPr>
              <w:pStyle w:val="ListParagraph"/>
              <w:numPr>
                <w:ilvl w:val="0"/>
                <w:numId w:val="16"/>
              </w:numPr>
              <w:rPr>
                <w:szCs w:val="20"/>
              </w:rPr>
            </w:pPr>
            <w:r w:rsidRPr="009C2620">
              <w:rPr>
                <w:szCs w:val="20"/>
              </w:rPr>
              <w:t>Hose flying operation</w:t>
            </w:r>
          </w:p>
          <w:p w14:paraId="055A6CB7" w14:textId="5ABBC592" w:rsidR="00C76FC9" w:rsidRPr="009C2620" w:rsidRDefault="00C76FC9" w:rsidP="00C07409">
            <w:pPr>
              <w:pStyle w:val="ListParagraph"/>
              <w:numPr>
                <w:ilvl w:val="0"/>
                <w:numId w:val="16"/>
              </w:numPr>
              <w:rPr>
                <w:szCs w:val="20"/>
              </w:rPr>
            </w:pPr>
            <w:r w:rsidRPr="009C2620">
              <w:rPr>
                <w:szCs w:val="20"/>
              </w:rPr>
              <w:t xml:space="preserve">Reel Engine Testing </w:t>
            </w:r>
          </w:p>
        </w:tc>
        <w:tc>
          <w:tcPr>
            <w:tcW w:w="2340" w:type="dxa"/>
          </w:tcPr>
          <w:p w14:paraId="79094F71" w14:textId="225DF406" w:rsidR="00C07409" w:rsidRPr="009C2620" w:rsidRDefault="00C76FC9" w:rsidP="00EA1B14">
            <w:pPr>
              <w:pStyle w:val="Location"/>
              <w:numPr>
                <w:ilvl w:val="0"/>
                <w:numId w:val="19"/>
              </w:numPr>
              <w:ind w:left="335"/>
              <w:jc w:val="left"/>
              <w:rPr>
                <w:szCs w:val="20"/>
              </w:rPr>
            </w:pPr>
            <w:r w:rsidRPr="009C2620">
              <w:rPr>
                <w:szCs w:val="20"/>
              </w:rPr>
              <w:t>07-20-2020</w:t>
            </w:r>
          </w:p>
          <w:p w14:paraId="75398D45" w14:textId="6D51BDA7" w:rsidR="00EA1B14" w:rsidRPr="009C2620" w:rsidRDefault="00C76FC9" w:rsidP="00EA1B14">
            <w:pPr>
              <w:pStyle w:val="Location"/>
              <w:numPr>
                <w:ilvl w:val="0"/>
                <w:numId w:val="19"/>
              </w:numPr>
              <w:ind w:left="335"/>
              <w:jc w:val="left"/>
              <w:rPr>
                <w:szCs w:val="20"/>
              </w:rPr>
            </w:pPr>
            <w:r w:rsidRPr="009C2620">
              <w:rPr>
                <w:szCs w:val="20"/>
              </w:rPr>
              <w:t>07-23-2020</w:t>
            </w:r>
          </w:p>
        </w:tc>
      </w:tr>
      <w:tr w:rsidR="00C07409" w:rsidRPr="009C2620" w14:paraId="74926C54" w14:textId="77777777" w:rsidTr="00EA1B14">
        <w:trPr>
          <w:trHeight w:val="1262"/>
        </w:trPr>
        <w:tc>
          <w:tcPr>
            <w:tcW w:w="2070" w:type="dxa"/>
          </w:tcPr>
          <w:p w14:paraId="235CFD79" w14:textId="61CC027C" w:rsidR="00C07409" w:rsidRPr="009C2620" w:rsidRDefault="00C76FC9" w:rsidP="00C07409">
            <w:pPr>
              <w:pStyle w:val="Heading2"/>
              <w:rPr>
                <w:b w:val="0"/>
                <w:sz w:val="20"/>
                <w:szCs w:val="20"/>
              </w:rPr>
            </w:pPr>
            <w:r w:rsidRPr="009C2620">
              <w:rPr>
                <w:b w:val="0"/>
                <w:sz w:val="20"/>
                <w:szCs w:val="20"/>
              </w:rPr>
              <w:t>Saad</w:t>
            </w:r>
          </w:p>
        </w:tc>
        <w:tc>
          <w:tcPr>
            <w:tcW w:w="6390" w:type="dxa"/>
          </w:tcPr>
          <w:p w14:paraId="36F1178A" w14:textId="648BBB4E" w:rsidR="00C07409" w:rsidRPr="009C2620" w:rsidRDefault="00C76FC9" w:rsidP="00EA1B14">
            <w:pPr>
              <w:pStyle w:val="ListParagraph"/>
              <w:numPr>
                <w:ilvl w:val="0"/>
                <w:numId w:val="17"/>
              </w:numPr>
              <w:rPr>
                <w:szCs w:val="20"/>
              </w:rPr>
            </w:pPr>
            <w:r w:rsidRPr="009C2620">
              <w:rPr>
                <w:szCs w:val="20"/>
              </w:rPr>
              <w:t>Brush Fabric testing</w:t>
            </w:r>
          </w:p>
        </w:tc>
        <w:tc>
          <w:tcPr>
            <w:tcW w:w="2340" w:type="dxa"/>
          </w:tcPr>
          <w:p w14:paraId="5A20E0F3" w14:textId="5A8D3955" w:rsidR="00EA1B14" w:rsidRPr="009C2620" w:rsidRDefault="00C76FC9" w:rsidP="00EA1B14">
            <w:pPr>
              <w:pStyle w:val="Location"/>
              <w:numPr>
                <w:ilvl w:val="0"/>
                <w:numId w:val="21"/>
              </w:numPr>
              <w:ind w:left="335"/>
              <w:jc w:val="left"/>
              <w:rPr>
                <w:szCs w:val="20"/>
              </w:rPr>
            </w:pPr>
            <w:r w:rsidRPr="009C2620">
              <w:rPr>
                <w:szCs w:val="20"/>
              </w:rPr>
              <w:t>07-20-2020</w:t>
            </w:r>
          </w:p>
          <w:p w14:paraId="3A629F9F" w14:textId="3671C7A1" w:rsidR="00C07409" w:rsidRPr="009C2620" w:rsidRDefault="00C07409" w:rsidP="00C76FC9">
            <w:pPr>
              <w:pStyle w:val="Location"/>
              <w:ind w:left="-25"/>
              <w:jc w:val="left"/>
              <w:rPr>
                <w:szCs w:val="20"/>
              </w:rPr>
            </w:pPr>
          </w:p>
        </w:tc>
      </w:tr>
      <w:tr w:rsidR="00C07409" w:rsidRPr="009C2620" w14:paraId="60A135FF" w14:textId="77777777" w:rsidTr="00EA1B14">
        <w:trPr>
          <w:trHeight w:val="1262"/>
        </w:trPr>
        <w:tc>
          <w:tcPr>
            <w:tcW w:w="2070" w:type="dxa"/>
          </w:tcPr>
          <w:p w14:paraId="3052BCFD" w14:textId="69BA7CA8" w:rsidR="00C07409" w:rsidRPr="009C2620" w:rsidRDefault="00C76FC9" w:rsidP="00C07409">
            <w:pPr>
              <w:pStyle w:val="Heading2"/>
              <w:rPr>
                <w:b w:val="0"/>
                <w:sz w:val="20"/>
                <w:szCs w:val="20"/>
              </w:rPr>
            </w:pPr>
            <w:proofErr w:type="spellStart"/>
            <w:r w:rsidRPr="009C2620">
              <w:rPr>
                <w:b w:val="0"/>
                <w:sz w:val="20"/>
                <w:szCs w:val="20"/>
              </w:rPr>
              <w:t>Mosaad</w:t>
            </w:r>
            <w:proofErr w:type="spellEnd"/>
          </w:p>
        </w:tc>
        <w:tc>
          <w:tcPr>
            <w:tcW w:w="6390" w:type="dxa"/>
          </w:tcPr>
          <w:p w14:paraId="4FF4C2EC" w14:textId="344F4F44" w:rsidR="00C07409" w:rsidRPr="009C2620" w:rsidRDefault="00354222" w:rsidP="00EA1B14">
            <w:pPr>
              <w:pStyle w:val="ListParagraph"/>
              <w:numPr>
                <w:ilvl w:val="0"/>
                <w:numId w:val="18"/>
              </w:numPr>
              <w:rPr>
                <w:szCs w:val="20"/>
              </w:rPr>
            </w:pPr>
            <w:r w:rsidRPr="009C2620">
              <w:rPr>
                <w:szCs w:val="20"/>
              </w:rPr>
              <w:t>Arduino Coding</w:t>
            </w:r>
          </w:p>
        </w:tc>
        <w:tc>
          <w:tcPr>
            <w:tcW w:w="2340" w:type="dxa"/>
          </w:tcPr>
          <w:p w14:paraId="5AD2B61C" w14:textId="1B5D89DE" w:rsidR="00EA1B14" w:rsidRPr="009C2620" w:rsidRDefault="00354222" w:rsidP="00354222">
            <w:pPr>
              <w:pStyle w:val="Location"/>
              <w:numPr>
                <w:ilvl w:val="0"/>
                <w:numId w:val="22"/>
              </w:numPr>
              <w:ind w:left="335"/>
              <w:jc w:val="left"/>
              <w:rPr>
                <w:szCs w:val="20"/>
              </w:rPr>
            </w:pPr>
            <w:r w:rsidRPr="009C2620">
              <w:rPr>
                <w:szCs w:val="20"/>
              </w:rPr>
              <w:t xml:space="preserve">07-20-2020 </w:t>
            </w:r>
          </w:p>
        </w:tc>
      </w:tr>
      <w:tr w:rsidR="00354222" w:rsidRPr="009C2620" w14:paraId="33BCABF9" w14:textId="77777777" w:rsidTr="00EA1B14">
        <w:trPr>
          <w:trHeight w:val="1262"/>
        </w:trPr>
        <w:tc>
          <w:tcPr>
            <w:tcW w:w="2070" w:type="dxa"/>
          </w:tcPr>
          <w:p w14:paraId="13D7D7A9" w14:textId="134D624D" w:rsidR="00354222" w:rsidRPr="009C2620" w:rsidRDefault="00354222" w:rsidP="00C07409">
            <w:pPr>
              <w:pStyle w:val="Heading2"/>
              <w:rPr>
                <w:b w:val="0"/>
                <w:sz w:val="20"/>
                <w:szCs w:val="20"/>
              </w:rPr>
            </w:pPr>
            <w:r w:rsidRPr="009C2620">
              <w:rPr>
                <w:b w:val="0"/>
                <w:sz w:val="20"/>
                <w:szCs w:val="20"/>
              </w:rPr>
              <w:t>Mohamed</w:t>
            </w:r>
          </w:p>
        </w:tc>
        <w:tc>
          <w:tcPr>
            <w:tcW w:w="6390" w:type="dxa"/>
          </w:tcPr>
          <w:p w14:paraId="5A79350D" w14:textId="645D190C" w:rsidR="00354222" w:rsidRPr="009C2620" w:rsidRDefault="00354222" w:rsidP="00354222">
            <w:pPr>
              <w:pStyle w:val="ListParagraph"/>
              <w:rPr>
                <w:szCs w:val="20"/>
              </w:rPr>
            </w:pPr>
            <w:r w:rsidRPr="009C2620">
              <w:rPr>
                <w:szCs w:val="20"/>
              </w:rPr>
              <w:t xml:space="preserve">1. Propellers Speed and Operation </w:t>
            </w:r>
          </w:p>
        </w:tc>
        <w:tc>
          <w:tcPr>
            <w:tcW w:w="2340" w:type="dxa"/>
          </w:tcPr>
          <w:p w14:paraId="76F51893" w14:textId="4487E8FA" w:rsidR="00354222" w:rsidRPr="009C2620" w:rsidRDefault="00354222" w:rsidP="00354222">
            <w:pPr>
              <w:pStyle w:val="Location"/>
              <w:ind w:left="335"/>
              <w:jc w:val="left"/>
              <w:rPr>
                <w:szCs w:val="20"/>
              </w:rPr>
            </w:pPr>
            <w:r w:rsidRPr="009C2620">
              <w:rPr>
                <w:szCs w:val="20"/>
              </w:rPr>
              <w:t>1. 07-20-2020</w:t>
            </w:r>
          </w:p>
        </w:tc>
      </w:tr>
      <w:tr w:rsidR="00354222" w:rsidRPr="009C2620" w14:paraId="01075FCB" w14:textId="77777777" w:rsidTr="00EA1B14">
        <w:trPr>
          <w:trHeight w:val="1262"/>
        </w:trPr>
        <w:tc>
          <w:tcPr>
            <w:tcW w:w="2070" w:type="dxa"/>
          </w:tcPr>
          <w:p w14:paraId="4962E774" w14:textId="14D2873C" w:rsidR="00354222" w:rsidRPr="009C2620" w:rsidRDefault="00354222" w:rsidP="00C07409">
            <w:pPr>
              <w:pStyle w:val="Heading2"/>
              <w:rPr>
                <w:b w:val="0"/>
                <w:sz w:val="20"/>
                <w:szCs w:val="20"/>
              </w:rPr>
            </w:pPr>
            <w:r w:rsidRPr="009C2620">
              <w:rPr>
                <w:b w:val="0"/>
                <w:sz w:val="20"/>
                <w:szCs w:val="20"/>
              </w:rPr>
              <w:t>Abdulrahman</w:t>
            </w:r>
          </w:p>
        </w:tc>
        <w:tc>
          <w:tcPr>
            <w:tcW w:w="6390" w:type="dxa"/>
          </w:tcPr>
          <w:p w14:paraId="72563178" w14:textId="79E3AC46" w:rsidR="00354222" w:rsidRPr="009C2620" w:rsidRDefault="00354222" w:rsidP="00354222">
            <w:pPr>
              <w:pStyle w:val="ListParagraph"/>
              <w:rPr>
                <w:szCs w:val="20"/>
              </w:rPr>
            </w:pPr>
            <w:r w:rsidRPr="009C2620">
              <w:rPr>
                <w:szCs w:val="20"/>
              </w:rPr>
              <w:t>1. Water Pump extraction speed testing</w:t>
            </w:r>
          </w:p>
        </w:tc>
        <w:tc>
          <w:tcPr>
            <w:tcW w:w="2340" w:type="dxa"/>
          </w:tcPr>
          <w:p w14:paraId="6FB4AABF" w14:textId="70DFB21D" w:rsidR="00354222" w:rsidRPr="009C2620" w:rsidRDefault="00354222" w:rsidP="00354222">
            <w:pPr>
              <w:pStyle w:val="Location"/>
              <w:ind w:left="335"/>
              <w:jc w:val="left"/>
              <w:rPr>
                <w:szCs w:val="20"/>
              </w:rPr>
            </w:pPr>
            <w:r w:rsidRPr="009C2620">
              <w:rPr>
                <w:szCs w:val="20"/>
              </w:rPr>
              <w:t>1. 07-20-2020</w:t>
            </w:r>
          </w:p>
        </w:tc>
      </w:tr>
      <w:tr w:rsidR="00354222" w14:paraId="0F1E99B2" w14:textId="77777777" w:rsidTr="00EA1B14">
        <w:trPr>
          <w:trHeight w:val="1262"/>
        </w:trPr>
        <w:tc>
          <w:tcPr>
            <w:tcW w:w="2070" w:type="dxa"/>
          </w:tcPr>
          <w:p w14:paraId="722AFDA3" w14:textId="680629A3" w:rsidR="00354222" w:rsidRPr="009C2620" w:rsidRDefault="00354222" w:rsidP="00C07409">
            <w:pPr>
              <w:pStyle w:val="Heading2"/>
              <w:rPr>
                <w:b w:val="0"/>
                <w:sz w:val="20"/>
                <w:szCs w:val="20"/>
              </w:rPr>
            </w:pPr>
            <w:r w:rsidRPr="009C2620">
              <w:rPr>
                <w:b w:val="0"/>
                <w:sz w:val="20"/>
                <w:szCs w:val="20"/>
              </w:rPr>
              <w:t>Abdullah</w:t>
            </w:r>
          </w:p>
        </w:tc>
        <w:tc>
          <w:tcPr>
            <w:tcW w:w="6390" w:type="dxa"/>
          </w:tcPr>
          <w:p w14:paraId="76513DD6" w14:textId="378F78DF" w:rsidR="00354222" w:rsidRPr="009C2620" w:rsidRDefault="00354222" w:rsidP="00354222">
            <w:pPr>
              <w:pStyle w:val="ListParagraph"/>
              <w:rPr>
                <w:szCs w:val="20"/>
              </w:rPr>
            </w:pPr>
            <w:r w:rsidRPr="009C2620">
              <w:rPr>
                <w:szCs w:val="20"/>
              </w:rPr>
              <w:t>1. Components operations with each other</w:t>
            </w:r>
          </w:p>
        </w:tc>
        <w:tc>
          <w:tcPr>
            <w:tcW w:w="2340" w:type="dxa"/>
          </w:tcPr>
          <w:p w14:paraId="25BE430A" w14:textId="530536D9" w:rsidR="00354222" w:rsidRPr="009C2620" w:rsidRDefault="00354222" w:rsidP="00354222">
            <w:pPr>
              <w:pStyle w:val="Location"/>
              <w:ind w:left="335"/>
              <w:jc w:val="left"/>
              <w:rPr>
                <w:szCs w:val="20"/>
              </w:rPr>
            </w:pPr>
            <w:r w:rsidRPr="009C2620">
              <w:rPr>
                <w:szCs w:val="20"/>
              </w:rPr>
              <w:t>1. 07-20-2020</w:t>
            </w:r>
          </w:p>
        </w:tc>
      </w:tr>
    </w:tbl>
    <w:p w14:paraId="23A17212" w14:textId="77777777" w:rsidR="00C07409" w:rsidRDefault="00C07409" w:rsidP="00C07409"/>
    <w:p w14:paraId="03A1EEBD" w14:textId="77777777" w:rsidR="00C07409" w:rsidRDefault="00C07409" w:rsidP="00C07409"/>
    <w:p w14:paraId="76508619" w14:textId="77777777" w:rsidR="00C07409" w:rsidRDefault="00C07409"/>
    <w:sectPr w:rsidR="00C07409" w:rsidSect="005E0895">
      <w:footerReference w:type="default" r:id="rId24"/>
      <w:pgSz w:w="12240" w:h="15840"/>
      <w:pgMar w:top="72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392374" w14:textId="77777777" w:rsidR="000A7F32" w:rsidRDefault="000A7F32" w:rsidP="00B277FB">
      <w:r>
        <w:separator/>
      </w:r>
    </w:p>
  </w:endnote>
  <w:endnote w:type="continuationSeparator" w:id="0">
    <w:p w14:paraId="4E359B3D" w14:textId="77777777" w:rsidR="000A7F32" w:rsidRDefault="000A7F32" w:rsidP="00B277FB">
      <w:r>
        <w:continuationSeparator/>
      </w:r>
    </w:p>
  </w:endnote>
  <w:endnote w:type="continuationNotice" w:id="1">
    <w:p w14:paraId="587FDE92" w14:textId="77777777" w:rsidR="000A7F32" w:rsidRDefault="000A7F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41101253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3968C234" w14:textId="77777777" w:rsidR="00257E56" w:rsidRDefault="00257E5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02EF04CF" w14:textId="77777777" w:rsidR="00257E56" w:rsidRDefault="00257E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617792" w14:textId="77777777" w:rsidR="000A7F32" w:rsidRDefault="000A7F32" w:rsidP="00B277FB">
      <w:r>
        <w:separator/>
      </w:r>
    </w:p>
  </w:footnote>
  <w:footnote w:type="continuationSeparator" w:id="0">
    <w:p w14:paraId="6416FB68" w14:textId="77777777" w:rsidR="000A7F32" w:rsidRDefault="000A7F32" w:rsidP="00B277FB">
      <w:r>
        <w:continuationSeparator/>
      </w:r>
    </w:p>
  </w:footnote>
  <w:footnote w:type="continuationNotice" w:id="1">
    <w:p w14:paraId="02552885" w14:textId="77777777" w:rsidR="000A7F32" w:rsidRDefault="000A7F3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3D0F9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746EE4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EC8DA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B284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8"/>
    <w:multiLevelType w:val="singleLevel"/>
    <w:tmpl w:val="BAFC0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1571526"/>
    <w:multiLevelType w:val="hybridMultilevel"/>
    <w:tmpl w:val="14CE9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E3D4C"/>
    <w:multiLevelType w:val="hybridMultilevel"/>
    <w:tmpl w:val="187A4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8448E"/>
    <w:multiLevelType w:val="hybridMultilevel"/>
    <w:tmpl w:val="D0088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41108"/>
    <w:multiLevelType w:val="hybridMultilevel"/>
    <w:tmpl w:val="05C47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52750"/>
    <w:multiLevelType w:val="hybridMultilevel"/>
    <w:tmpl w:val="D4EE6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703A0"/>
    <w:multiLevelType w:val="hybridMultilevel"/>
    <w:tmpl w:val="5DD418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26751"/>
    <w:multiLevelType w:val="hybridMultilevel"/>
    <w:tmpl w:val="A052DC5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4374064"/>
    <w:multiLevelType w:val="hybridMultilevel"/>
    <w:tmpl w:val="FB884C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9845E2"/>
    <w:multiLevelType w:val="hybridMultilevel"/>
    <w:tmpl w:val="8C005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1F377B"/>
    <w:multiLevelType w:val="hybridMultilevel"/>
    <w:tmpl w:val="684A51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AB146C"/>
    <w:multiLevelType w:val="hybridMultilevel"/>
    <w:tmpl w:val="3EFCD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E13434"/>
    <w:multiLevelType w:val="hybridMultilevel"/>
    <w:tmpl w:val="8C005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1F2E65"/>
    <w:multiLevelType w:val="hybridMultilevel"/>
    <w:tmpl w:val="C66CC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1F6AF2"/>
    <w:multiLevelType w:val="hybridMultilevel"/>
    <w:tmpl w:val="27E86790"/>
    <w:lvl w:ilvl="0" w:tplc="04090001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19" w15:restartNumberingAfterBreak="0">
    <w:nsid w:val="71243727"/>
    <w:multiLevelType w:val="hybridMultilevel"/>
    <w:tmpl w:val="EC4CC9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71591"/>
    <w:multiLevelType w:val="hybridMultilevel"/>
    <w:tmpl w:val="EC4CC9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9B5087"/>
    <w:multiLevelType w:val="hybridMultilevel"/>
    <w:tmpl w:val="FE3A8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14"/>
  </w:num>
  <w:num w:numId="8">
    <w:abstractNumId w:val="10"/>
  </w:num>
  <w:num w:numId="9">
    <w:abstractNumId w:val="18"/>
  </w:num>
  <w:num w:numId="10">
    <w:abstractNumId w:val="12"/>
  </w:num>
  <w:num w:numId="11">
    <w:abstractNumId w:val="9"/>
  </w:num>
  <w:num w:numId="12">
    <w:abstractNumId w:val="6"/>
  </w:num>
  <w:num w:numId="13">
    <w:abstractNumId w:val="17"/>
  </w:num>
  <w:num w:numId="14">
    <w:abstractNumId w:val="8"/>
  </w:num>
  <w:num w:numId="15">
    <w:abstractNumId w:val="21"/>
  </w:num>
  <w:num w:numId="16">
    <w:abstractNumId w:val="16"/>
  </w:num>
  <w:num w:numId="17">
    <w:abstractNumId w:val="19"/>
  </w:num>
  <w:num w:numId="18">
    <w:abstractNumId w:val="7"/>
  </w:num>
  <w:num w:numId="19">
    <w:abstractNumId w:val="13"/>
  </w:num>
  <w:num w:numId="20">
    <w:abstractNumId w:val="5"/>
  </w:num>
  <w:num w:numId="21">
    <w:abstractNumId w:val="2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GrammaticalError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146"/>
    <w:rsid w:val="00000B65"/>
    <w:rsid w:val="0001765F"/>
    <w:rsid w:val="000215EE"/>
    <w:rsid w:val="00021AFD"/>
    <w:rsid w:val="00025B51"/>
    <w:rsid w:val="00046788"/>
    <w:rsid w:val="00050930"/>
    <w:rsid w:val="000929A8"/>
    <w:rsid w:val="00092F33"/>
    <w:rsid w:val="000A7F32"/>
    <w:rsid w:val="000D17C6"/>
    <w:rsid w:val="001153CD"/>
    <w:rsid w:val="0012362F"/>
    <w:rsid w:val="0015737D"/>
    <w:rsid w:val="00167739"/>
    <w:rsid w:val="00185CD0"/>
    <w:rsid w:val="001E267D"/>
    <w:rsid w:val="001F3B70"/>
    <w:rsid w:val="00214837"/>
    <w:rsid w:val="00215FB1"/>
    <w:rsid w:val="00227E09"/>
    <w:rsid w:val="00257E56"/>
    <w:rsid w:val="002A5E76"/>
    <w:rsid w:val="0031472E"/>
    <w:rsid w:val="00315E3A"/>
    <w:rsid w:val="00327968"/>
    <w:rsid w:val="00343FA8"/>
    <w:rsid w:val="00354222"/>
    <w:rsid w:val="003910B1"/>
    <w:rsid w:val="003A6177"/>
    <w:rsid w:val="00450B05"/>
    <w:rsid w:val="00453B44"/>
    <w:rsid w:val="005261D5"/>
    <w:rsid w:val="00551A52"/>
    <w:rsid w:val="005C64E3"/>
    <w:rsid w:val="005E0895"/>
    <w:rsid w:val="005F157A"/>
    <w:rsid w:val="005F2586"/>
    <w:rsid w:val="006208B2"/>
    <w:rsid w:val="00627EA4"/>
    <w:rsid w:val="006304FF"/>
    <w:rsid w:val="0064033C"/>
    <w:rsid w:val="006644BA"/>
    <w:rsid w:val="00670335"/>
    <w:rsid w:val="006757F1"/>
    <w:rsid w:val="006B0D56"/>
    <w:rsid w:val="006B1635"/>
    <w:rsid w:val="006D52D9"/>
    <w:rsid w:val="006E3A92"/>
    <w:rsid w:val="0071647B"/>
    <w:rsid w:val="0071658D"/>
    <w:rsid w:val="007343D2"/>
    <w:rsid w:val="00741F09"/>
    <w:rsid w:val="007502A2"/>
    <w:rsid w:val="00771042"/>
    <w:rsid w:val="007C645B"/>
    <w:rsid w:val="007D4787"/>
    <w:rsid w:val="007F75DF"/>
    <w:rsid w:val="00826C0A"/>
    <w:rsid w:val="00833357"/>
    <w:rsid w:val="008A5979"/>
    <w:rsid w:val="00974F76"/>
    <w:rsid w:val="00992A2B"/>
    <w:rsid w:val="009C2620"/>
    <w:rsid w:val="009C4F38"/>
    <w:rsid w:val="00A12A4A"/>
    <w:rsid w:val="00A30B91"/>
    <w:rsid w:val="00A37AE9"/>
    <w:rsid w:val="00A37F9A"/>
    <w:rsid w:val="00A86126"/>
    <w:rsid w:val="00A95A98"/>
    <w:rsid w:val="00A97EED"/>
    <w:rsid w:val="00AF3FBD"/>
    <w:rsid w:val="00B02450"/>
    <w:rsid w:val="00B1229F"/>
    <w:rsid w:val="00B14EF3"/>
    <w:rsid w:val="00B277FB"/>
    <w:rsid w:val="00B4477F"/>
    <w:rsid w:val="00B70C3E"/>
    <w:rsid w:val="00B841DF"/>
    <w:rsid w:val="00BD7A1C"/>
    <w:rsid w:val="00BE7CBF"/>
    <w:rsid w:val="00C07409"/>
    <w:rsid w:val="00C251A3"/>
    <w:rsid w:val="00C505E9"/>
    <w:rsid w:val="00C76FC9"/>
    <w:rsid w:val="00CD440E"/>
    <w:rsid w:val="00D268A5"/>
    <w:rsid w:val="00D45B97"/>
    <w:rsid w:val="00D63530"/>
    <w:rsid w:val="00D868B9"/>
    <w:rsid w:val="00D96184"/>
    <w:rsid w:val="00DA0146"/>
    <w:rsid w:val="00DE1656"/>
    <w:rsid w:val="00DF0455"/>
    <w:rsid w:val="00E15896"/>
    <w:rsid w:val="00E24685"/>
    <w:rsid w:val="00E2755B"/>
    <w:rsid w:val="00E3013C"/>
    <w:rsid w:val="00E7243F"/>
    <w:rsid w:val="00E72DEC"/>
    <w:rsid w:val="00E90984"/>
    <w:rsid w:val="00E926E0"/>
    <w:rsid w:val="00EA1B14"/>
    <w:rsid w:val="00EA5F18"/>
    <w:rsid w:val="00EC472C"/>
    <w:rsid w:val="00F0125D"/>
    <w:rsid w:val="00F043CE"/>
    <w:rsid w:val="00F479A5"/>
    <w:rsid w:val="00F73423"/>
    <w:rsid w:val="00FC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D904FE"/>
  <w15:docId w15:val="{A6901D2E-F2CC-49CC-BE0E-88792ACAF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8A5"/>
    <w:rPr>
      <w:rFonts w:ascii="Tahoma" w:hAnsi="Tahoma"/>
      <w:szCs w:val="24"/>
    </w:rPr>
  </w:style>
  <w:style w:type="paragraph" w:styleId="Heading1">
    <w:name w:val="heading 1"/>
    <w:basedOn w:val="Normal"/>
    <w:next w:val="Normal"/>
    <w:qFormat/>
    <w:rsid w:val="00215FB1"/>
    <w:pPr>
      <w:keepNext/>
      <w:spacing w:before="240" w:after="60"/>
      <w:outlineLvl w:val="0"/>
    </w:pPr>
    <w:rPr>
      <w:rFonts w:ascii="Arial Black" w:hAnsi="Arial Black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E7243F"/>
    <w:pPr>
      <w:outlineLvl w:val="1"/>
    </w:pPr>
    <w:rPr>
      <w:b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cation">
    <w:name w:val="Location"/>
    <w:basedOn w:val="Normal"/>
    <w:rsid w:val="00E7243F"/>
    <w:pPr>
      <w:jc w:val="right"/>
    </w:pPr>
  </w:style>
  <w:style w:type="paragraph" w:customStyle="1" w:styleId="Bold10pt">
    <w:name w:val="Bold 10 pt."/>
    <w:basedOn w:val="Normal"/>
    <w:link w:val="Bold10ptChar"/>
    <w:rsid w:val="00D268A5"/>
    <w:pPr>
      <w:tabs>
        <w:tab w:val="left" w:pos="1620"/>
      </w:tabs>
    </w:pPr>
    <w:rPr>
      <w:b/>
    </w:rPr>
  </w:style>
  <w:style w:type="character" w:customStyle="1" w:styleId="Bold10ptChar">
    <w:name w:val="Bold 10 pt. Char"/>
    <w:link w:val="Bold10pt"/>
    <w:rsid w:val="00D268A5"/>
    <w:rPr>
      <w:rFonts w:ascii="Tahoma" w:hAnsi="Tahoma"/>
      <w:b/>
      <w:szCs w:val="24"/>
      <w:lang w:val="en-US" w:eastAsia="en-US" w:bidi="ar-SA"/>
    </w:rPr>
  </w:style>
  <w:style w:type="paragraph" w:styleId="Title">
    <w:name w:val="Title"/>
    <w:basedOn w:val="Normal"/>
    <w:qFormat/>
    <w:rsid w:val="00E7243F"/>
    <w:pPr>
      <w:jc w:val="right"/>
    </w:pPr>
    <w:rPr>
      <w:rFonts w:ascii="Arial Black" w:hAnsi="Arial Black" w:cs="Arial"/>
      <w:color w:val="808080"/>
      <w:sz w:val="56"/>
    </w:rPr>
  </w:style>
  <w:style w:type="character" w:styleId="Hyperlink">
    <w:name w:val="Hyperlink"/>
    <w:rsid w:val="0071658D"/>
    <w:rPr>
      <w:color w:val="0000FF"/>
      <w:u w:val="single"/>
    </w:rPr>
  </w:style>
  <w:style w:type="paragraph" w:styleId="BalloonText">
    <w:name w:val="Balloon Text"/>
    <w:basedOn w:val="Normal"/>
    <w:semiHidden/>
    <w:rsid w:val="00FC2466"/>
    <w:rPr>
      <w:rFonts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0D56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000B65"/>
    <w:pPr>
      <w:spacing w:after="200"/>
    </w:pPr>
    <w:rPr>
      <w:b/>
      <w:bCs/>
      <w:sz w:val="18"/>
      <w:szCs w:val="18"/>
    </w:rPr>
  </w:style>
  <w:style w:type="paragraph" w:styleId="Header">
    <w:name w:val="header"/>
    <w:basedOn w:val="Normal"/>
    <w:link w:val="HeaderChar"/>
    <w:rsid w:val="00B277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277FB"/>
    <w:rPr>
      <w:rFonts w:ascii="Tahoma" w:hAnsi="Tahoma"/>
      <w:szCs w:val="24"/>
    </w:rPr>
  </w:style>
  <w:style w:type="paragraph" w:styleId="Footer">
    <w:name w:val="footer"/>
    <w:basedOn w:val="Normal"/>
    <w:link w:val="FooterChar"/>
    <w:uiPriority w:val="99"/>
    <w:rsid w:val="00B277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7FB"/>
    <w:rPr>
      <w:rFonts w:ascii="Tahoma" w:hAnsi="Tahom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HP_ADM~1\LOCALS~1\Temp\TCD27E.tmp\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FFDA87-0D8F-B54A-8BAF-FF0AD5AEA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</Template>
  <TotalTime>81</TotalTime>
  <Pages>5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AGENDA</vt:lpstr>
    </vt:vector>
  </TitlesOfParts>
  <Company>Microsoft Corporation</Company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AGENDA</dc:title>
  <dc:creator>Steve Walker</dc:creator>
  <cp:lastModifiedBy>khawar Nawaz</cp:lastModifiedBy>
  <cp:revision>21</cp:revision>
  <cp:lastPrinted>2008-02-28T00:14:00Z</cp:lastPrinted>
  <dcterms:created xsi:type="dcterms:W3CDTF">2020-07-03T19:15:00Z</dcterms:created>
  <dcterms:modified xsi:type="dcterms:W3CDTF">2020-07-09T20:42:00Z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TC062070661033</vt:lpwstr>
  </property>
</Properties>
</file>